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DE85E" w14:textId="77777777" w:rsidR="00CA2E23" w:rsidRDefault="00CA2E23" w:rsidP="005B4B60">
      <w:pPr>
        <w:spacing w:before="1800"/>
      </w:pPr>
    </w:p>
    <w:sdt>
      <w:sdtPr>
        <w:rPr>
          <w:color w:val="6B8A16" w:themeColor="accent1"/>
          <w:sz w:val="24"/>
          <w:szCs w:val="24"/>
        </w:rPr>
        <w:id w:val="1933007499"/>
        <w:placeholder>
          <w:docPart w:val="898BE7096A1A4BB1ABBD1D5D9F43FE6B"/>
        </w:placeholder>
        <w:showingPlcHdr/>
      </w:sdtPr>
      <w:sdtEndPr/>
      <w:sdtContent>
        <w:p w14:paraId="3D76E895" w14:textId="14A4AF83" w:rsidR="00131FA1" w:rsidRPr="00131FA1" w:rsidRDefault="003E5228" w:rsidP="0007025C">
          <w:pPr>
            <w:pStyle w:val="Sansinterligne"/>
            <w:pBdr>
              <w:left w:val="single" w:sz="4" w:space="4" w:color="6B8A16" w:themeColor="accent1"/>
            </w:pBdr>
            <w:spacing w:before="240" w:after="240"/>
            <w:ind w:left="709"/>
            <w:rPr>
              <w:color w:val="6B8A16" w:themeColor="accent1"/>
              <w:sz w:val="24"/>
              <w:szCs w:val="24"/>
            </w:rPr>
          </w:pPr>
          <w:r w:rsidRPr="00D168F0">
            <w:rPr>
              <w:rStyle w:val="Textedelespacerserv"/>
              <w:color w:val="6B8A16" w:themeColor="accent1"/>
              <w:sz w:val="24"/>
              <w:szCs w:val="24"/>
            </w:rPr>
            <w:t>[Nom de l’unité pédagogique]</w:t>
          </w:r>
        </w:p>
      </w:sdtContent>
    </w:sdt>
    <w:sdt>
      <w:sdtPr>
        <w:rPr>
          <w:color w:val="6B8A16" w:themeColor="accent1"/>
          <w:sz w:val="24"/>
          <w:szCs w:val="24"/>
        </w:rPr>
        <w:id w:val="-1431898929"/>
        <w:placeholder>
          <w:docPart w:val="67A035CA6BD04031901C5C31C7EB759F"/>
        </w:placeholder>
        <w:showingPlcHdr/>
      </w:sdtPr>
      <w:sdtEndPr/>
      <w:sdtContent>
        <w:p w14:paraId="0926BC12" w14:textId="703F6512" w:rsidR="0007025C" w:rsidRDefault="0007025C" w:rsidP="0007025C">
          <w:pPr>
            <w:pStyle w:val="Sansinterligne"/>
            <w:pBdr>
              <w:left w:val="single" w:sz="4" w:space="4" w:color="6B8A16" w:themeColor="accent1"/>
            </w:pBdr>
            <w:spacing w:before="240" w:after="480"/>
            <w:ind w:left="709"/>
            <w:rPr>
              <w:color w:val="6B8A16" w:themeColor="accent1"/>
            </w:rPr>
          </w:pPr>
          <w:r w:rsidRPr="00D168F0">
            <w:rPr>
              <w:rStyle w:val="Textedelespacerserv"/>
              <w:color w:val="6B8A16" w:themeColor="accent1"/>
              <w:sz w:val="24"/>
              <w:szCs w:val="24"/>
            </w:rPr>
            <w:t xml:space="preserve">[Nom </w:t>
          </w:r>
          <w:r>
            <w:rPr>
              <w:rStyle w:val="Textedelespacerserv"/>
              <w:color w:val="6B8A16" w:themeColor="accent1"/>
              <w:sz w:val="24"/>
              <w:szCs w:val="24"/>
            </w:rPr>
            <w:t>du département</w:t>
          </w:r>
          <w:r w:rsidRPr="00D168F0">
            <w:rPr>
              <w:rStyle w:val="Textedelespacerserv"/>
              <w:color w:val="6B8A16" w:themeColor="accent1"/>
              <w:sz w:val="24"/>
              <w:szCs w:val="24"/>
            </w:rPr>
            <w:t>]</w:t>
          </w:r>
        </w:p>
      </w:sdtContent>
    </w:sdt>
    <w:p w14:paraId="15C56350" w14:textId="77777777" w:rsidR="00131FA1" w:rsidRPr="00131FA1" w:rsidRDefault="00131FA1" w:rsidP="00131FA1">
      <w:pPr>
        <w:pStyle w:val="Sansinterligne"/>
        <w:pBdr>
          <w:left w:val="single" w:sz="4" w:space="4" w:color="6B8A16" w:themeColor="accent1"/>
        </w:pBdr>
        <w:spacing w:before="240" w:after="480"/>
        <w:ind w:left="709"/>
        <w:rPr>
          <w:b/>
          <w:bCs/>
          <w:color w:val="6B8A16" w:themeColor="accent1"/>
          <w:sz w:val="48"/>
          <w:szCs w:val="48"/>
        </w:rPr>
      </w:pPr>
      <w:r w:rsidRPr="00131FA1">
        <w:rPr>
          <w:b/>
          <w:bCs/>
          <w:color w:val="6B8A16" w:themeColor="accent1"/>
          <w:sz w:val="48"/>
          <w:szCs w:val="48"/>
        </w:rPr>
        <w:t>Évaluation institutionnelle de programme</w:t>
      </w:r>
    </w:p>
    <w:p w14:paraId="507FBCF8" w14:textId="22DFEA0A" w:rsidR="00131FA1" w:rsidRDefault="008C0EAF" w:rsidP="00131FA1">
      <w:pPr>
        <w:pStyle w:val="Sansinterligne"/>
        <w:pBdr>
          <w:left w:val="single" w:sz="4" w:space="4" w:color="6B8A16" w:themeColor="accent1"/>
        </w:pBdr>
        <w:spacing w:after="240"/>
        <w:ind w:left="709"/>
        <w:rPr>
          <w:color w:val="6B8A16" w:themeColor="accent1"/>
          <w:sz w:val="24"/>
          <w:szCs w:val="24"/>
        </w:rPr>
      </w:pPr>
      <w:r>
        <w:rPr>
          <w:color w:val="6B8A16" w:themeColor="accent1"/>
          <w:sz w:val="24"/>
          <w:szCs w:val="24"/>
        </w:rPr>
        <w:t>Plan d’action</w:t>
      </w:r>
    </w:p>
    <w:sdt>
      <w:sdtPr>
        <w:rPr>
          <w:color w:val="6B8A16" w:themeColor="accent1"/>
          <w:sz w:val="24"/>
          <w:szCs w:val="24"/>
        </w:rPr>
        <w:id w:val="-371932107"/>
        <w:placeholder>
          <w:docPart w:val="26E9BF92365B47F2A7616AB2E7BAECD6"/>
        </w:placeholder>
        <w:showingPlcHdr/>
      </w:sdtPr>
      <w:sdtEndPr/>
      <w:sdtContent>
        <w:p w14:paraId="4F8145D1" w14:textId="77777777" w:rsidR="004903D9" w:rsidRDefault="004903D9" w:rsidP="005B4B60">
          <w:pPr>
            <w:pStyle w:val="Sansinterligne"/>
            <w:pBdr>
              <w:left w:val="single" w:sz="4" w:space="4" w:color="6B8A16" w:themeColor="accent1"/>
            </w:pBdr>
            <w:spacing w:before="240" w:after="240"/>
            <w:ind w:left="709"/>
            <w:rPr>
              <w:color w:val="6B8A16" w:themeColor="accent1"/>
              <w:sz w:val="24"/>
              <w:szCs w:val="24"/>
            </w:rPr>
          </w:pPr>
          <w:r w:rsidRPr="00D168F0">
            <w:rPr>
              <w:rStyle w:val="Textedelespacerserv"/>
              <w:color w:val="6B8A16" w:themeColor="accent1"/>
              <w:sz w:val="24"/>
              <w:szCs w:val="24"/>
            </w:rPr>
            <w:t>[</w:t>
          </w:r>
          <w:r>
            <w:rPr>
              <w:rStyle w:val="Textedelespacerserv"/>
              <w:color w:val="6B8A16" w:themeColor="accent1"/>
              <w:sz w:val="24"/>
              <w:szCs w:val="24"/>
            </w:rPr>
            <w:t>Code et n</w:t>
          </w:r>
          <w:r w:rsidRPr="00D168F0">
            <w:rPr>
              <w:rStyle w:val="Textedelespacerserv"/>
              <w:color w:val="6B8A16" w:themeColor="accent1"/>
              <w:sz w:val="24"/>
              <w:szCs w:val="24"/>
            </w:rPr>
            <w:t>om d</w:t>
          </w:r>
          <w:r>
            <w:rPr>
              <w:rStyle w:val="Textedelespacerserv"/>
              <w:color w:val="6B8A16" w:themeColor="accent1"/>
              <w:sz w:val="24"/>
              <w:szCs w:val="24"/>
            </w:rPr>
            <w:t>u programme</w:t>
          </w:r>
          <w:r w:rsidRPr="00D168F0">
            <w:rPr>
              <w:rStyle w:val="Textedelespacerserv"/>
              <w:color w:val="6B8A16" w:themeColor="accent1"/>
              <w:sz w:val="24"/>
              <w:szCs w:val="24"/>
            </w:rPr>
            <w:t>]</w:t>
          </w:r>
        </w:p>
      </w:sdtContent>
    </w:sdt>
    <w:p w14:paraId="2D6046F5" w14:textId="77777777" w:rsidR="006179C4" w:rsidRPr="006179C4" w:rsidRDefault="006179C4" w:rsidP="005B4B60">
      <w:pPr>
        <w:spacing w:after="1800"/>
      </w:pPr>
    </w:p>
    <w:sdt>
      <w:sdtPr>
        <w:rPr>
          <w:color w:val="6B8A16" w:themeColor="accent1"/>
          <w:sz w:val="24"/>
          <w:szCs w:val="24"/>
        </w:rPr>
        <w:id w:val="-1967184564"/>
        <w:placeholder>
          <w:docPart w:val="750986FA16274AA4A7E5E7751A8874D9"/>
        </w:placeholder>
        <w:showingPlcHdr/>
      </w:sdtPr>
      <w:sdtEndPr/>
      <w:sdtContent>
        <w:p w14:paraId="6EF17E26" w14:textId="77777777" w:rsidR="005B4B60" w:rsidRDefault="005B4B60" w:rsidP="005B4B60">
          <w:pPr>
            <w:pStyle w:val="Sansinterligne"/>
            <w:rPr>
              <w:rFonts w:ascii="Arial" w:hAnsi="Arial"/>
              <w:color w:val="6B8A16" w:themeColor="accent1"/>
              <w:sz w:val="24"/>
              <w:szCs w:val="24"/>
            </w:rPr>
          </w:pPr>
          <w:r w:rsidRPr="00D168F0">
            <w:rPr>
              <w:rStyle w:val="Textedelespacerserv"/>
              <w:color w:val="6B8A16" w:themeColor="accent1"/>
              <w:sz w:val="24"/>
              <w:szCs w:val="24"/>
            </w:rPr>
            <w:t>[Nom de l’auteur]</w:t>
          </w:r>
        </w:p>
      </w:sdtContent>
    </w:sdt>
    <w:sdt>
      <w:sdtPr>
        <w:rPr>
          <w:color w:val="6B8A16" w:themeColor="accent1"/>
          <w:sz w:val="24"/>
          <w:szCs w:val="24"/>
        </w:rPr>
        <w:id w:val="785853889"/>
        <w:placeholder>
          <w:docPart w:val="F622B334238D4296B44A4EFB9FBA0E2C"/>
        </w:placeholder>
        <w:showingPlcHdr/>
        <w:date>
          <w:dateFormat w:val="d MMMM yyyy"/>
          <w:lid w:val="fr-CA"/>
          <w:storeMappedDataAs w:val="dateTime"/>
          <w:calendar w:val="gregorian"/>
        </w:date>
      </w:sdtPr>
      <w:sdtEndPr/>
      <w:sdtContent>
        <w:p w14:paraId="444B30E6" w14:textId="4B244BE0" w:rsidR="00131FA1" w:rsidRPr="005B4B60" w:rsidRDefault="00D168F0" w:rsidP="005B4B60">
          <w:pPr>
            <w:pStyle w:val="Sansinterligne"/>
            <w:rPr>
              <w:color w:val="6B8A16" w:themeColor="accent1"/>
              <w:sz w:val="24"/>
              <w:szCs w:val="24"/>
            </w:rPr>
          </w:pPr>
          <w:r w:rsidRPr="00D168F0">
            <w:rPr>
              <w:rFonts w:cstheme="minorHAnsi"/>
              <w:color w:val="6B8A16" w:themeColor="accent1"/>
              <w:sz w:val="24"/>
              <w:szCs w:val="24"/>
            </w:rPr>
            <w:t>[D</w:t>
          </w:r>
          <w:r w:rsidRPr="00D168F0">
            <w:rPr>
              <w:rStyle w:val="Textedelespacerserv"/>
              <w:rFonts w:cstheme="minorHAnsi"/>
              <w:color w:val="6B8A16" w:themeColor="accent1"/>
              <w:sz w:val="24"/>
              <w:szCs w:val="24"/>
            </w:rPr>
            <w:t>ate]</w:t>
          </w:r>
        </w:p>
      </w:sdtContent>
    </w:sdt>
    <w:p w14:paraId="139FB1D0" w14:textId="77777777" w:rsidR="00131FA1" w:rsidRDefault="00131FA1" w:rsidP="00131FA1">
      <w:pPr>
        <w:sectPr w:rsidR="00131FA1" w:rsidSect="00DC4C9E">
          <w:headerReference w:type="default" r:id="rId8"/>
          <w:footerReference w:type="default" r:id="rId9"/>
          <w:headerReference w:type="first" r:id="rId10"/>
          <w:footerReference w:type="first" r:id="rId11"/>
          <w:pgSz w:w="20160" w:h="12240" w:orient="landscape" w:code="5"/>
          <w:pgMar w:top="1440" w:right="1440" w:bottom="1440" w:left="1440" w:header="709" w:footer="709" w:gutter="0"/>
          <w:pgNumType w:fmt="lowerRoman"/>
          <w:cols w:space="708"/>
          <w:docGrid w:linePitch="360"/>
        </w:sectPr>
      </w:pPr>
    </w:p>
    <w:p w14:paraId="70752C43" w14:textId="77777777" w:rsidR="007B6158" w:rsidRDefault="007B6158" w:rsidP="005F7D57">
      <w:pPr>
        <w:spacing w:before="1800"/>
        <w:jc w:val="center"/>
        <w:rPr>
          <w:rFonts w:asciiTheme="minorHAnsi" w:hAnsiTheme="minorHAnsi" w:cstheme="minorHAnsi"/>
          <w:b/>
          <w:bCs/>
          <w:color w:val="6B8A16" w:themeColor="accent1"/>
          <w:sz w:val="32"/>
          <w:szCs w:val="32"/>
        </w:rPr>
      </w:pPr>
      <w:r w:rsidRPr="0061444E">
        <w:rPr>
          <w:rFonts w:asciiTheme="minorHAnsi" w:hAnsiTheme="minorHAnsi" w:cstheme="minorHAnsi"/>
          <w:b/>
          <w:bCs/>
          <w:color w:val="6B8A16" w:themeColor="accent1"/>
          <w:sz w:val="32"/>
          <w:szCs w:val="32"/>
        </w:rPr>
        <w:lastRenderedPageBreak/>
        <w:t>Table des matières</w:t>
      </w:r>
    </w:p>
    <w:sdt>
      <w:sdtPr>
        <w:rPr>
          <w:rFonts w:asciiTheme="minorHAnsi" w:eastAsia="Calibri" w:hAnsiTheme="minorHAnsi" w:cs="Calibri"/>
          <w:b w:val="0"/>
          <w:bCs w:val="0"/>
          <w:noProof w:val="0"/>
          <w:szCs w:val="22"/>
          <w:lang w:val="fr-CA" w:eastAsia="zh-CN"/>
        </w:rPr>
        <w:id w:val="1847823920"/>
        <w:docPartObj>
          <w:docPartGallery w:val="Table of Contents"/>
          <w:docPartUnique/>
        </w:docPartObj>
      </w:sdtPr>
      <w:sdtEndPr/>
      <w:sdtContent>
        <w:p w14:paraId="7FBA69C1" w14:textId="47219191" w:rsidR="000D4822" w:rsidRDefault="0092127D">
          <w:pPr>
            <w:pStyle w:val="TM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lang w:val="fr-CA" w:eastAsia="fr-CA"/>
              <w14:ligatures w14:val="standardContextual"/>
            </w:rPr>
          </w:pPr>
          <w:r>
            <w:rPr>
              <w:rFonts w:eastAsia="Times New Roman"/>
            </w:rPr>
            <w:fldChar w:fldCharType="begin"/>
          </w:r>
          <w:r>
            <w:rPr>
              <w:rFonts w:eastAsia="Times New Roman"/>
            </w:rPr>
            <w:instrText xml:space="preserve"> TOC \o "1-2" \h \z \u </w:instrText>
          </w:r>
          <w:r>
            <w:rPr>
              <w:rFonts w:eastAsia="Times New Roman"/>
            </w:rPr>
            <w:fldChar w:fldCharType="separate"/>
          </w:r>
          <w:hyperlink w:anchor="_Toc236747780" w:history="1">
            <w:r w:rsidR="000D4822" w:rsidRPr="005C3CC9">
              <w:rPr>
                <w:rStyle w:val="Hyperlien"/>
              </w:rPr>
              <w:t>Plan d’action</w:t>
            </w:r>
            <w:r w:rsidR="000D4822">
              <w:rPr>
                <w:webHidden/>
              </w:rPr>
              <w:tab/>
            </w:r>
            <w:r w:rsidR="000D4822">
              <w:rPr>
                <w:webHidden/>
              </w:rPr>
              <w:fldChar w:fldCharType="begin"/>
            </w:r>
            <w:r w:rsidR="000D4822">
              <w:rPr>
                <w:webHidden/>
              </w:rPr>
              <w:instrText xml:space="preserve"> PAGEREF _Toc236747780 \h </w:instrText>
            </w:r>
            <w:r w:rsidR="000D4822">
              <w:rPr>
                <w:webHidden/>
              </w:rPr>
            </w:r>
            <w:r w:rsidR="000D4822">
              <w:rPr>
                <w:webHidden/>
              </w:rPr>
              <w:fldChar w:fldCharType="separate"/>
            </w:r>
            <w:r w:rsidR="000D4822">
              <w:rPr>
                <w:webHidden/>
              </w:rPr>
              <w:t>1</w:t>
            </w:r>
            <w:r w:rsidR="000D4822">
              <w:rPr>
                <w:webHidden/>
              </w:rPr>
              <w:fldChar w:fldCharType="end"/>
            </w:r>
          </w:hyperlink>
        </w:p>
        <w:p w14:paraId="2D781750" w14:textId="66FF4E6B" w:rsidR="000D4822" w:rsidRDefault="000D4822">
          <w:pPr>
            <w:pStyle w:val="TM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fr-CA"/>
              <w14:ligatures w14:val="standardContextual"/>
            </w:rPr>
          </w:pPr>
          <w:hyperlink w:anchor="_Toc236747781" w:history="1">
            <w:r w:rsidRPr="005C3CC9">
              <w:rPr>
                <w:rStyle w:val="Hyperlien"/>
                <w:noProof/>
              </w:rPr>
              <w:t>Recommandations et suivis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_Toc236747781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2317D3" w14:textId="4F97BD9C" w:rsidR="000D4822" w:rsidRDefault="000D4822">
          <w:pPr>
            <w:pStyle w:val="TM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fr-CA"/>
              <w14:ligatures w14:val="standardContextual"/>
            </w:rPr>
          </w:pPr>
          <w:hyperlink w:anchor="_Toc236747782" w:history="1">
            <w:r w:rsidRPr="005C3CC9">
              <w:rPr>
                <w:rStyle w:val="Hyperlien"/>
                <w:noProof/>
              </w:rPr>
              <w:t xml:space="preserve">1. </w:t>
            </w:r>
            <w:r w:rsidRPr="005C3CC9">
              <w:rPr>
                <w:rStyle w:val="Hyperlien"/>
                <w:noProof/>
              </w:rPr>
              <w:sym w:font="Symbol" w:char="F05B"/>
            </w:r>
            <w:r w:rsidRPr="005C3CC9">
              <w:rPr>
                <w:rStyle w:val="Hyperlien"/>
                <w:noProof/>
              </w:rPr>
              <w:t>Action 1</w:t>
            </w:r>
            <w:r w:rsidRPr="005C3CC9">
              <w:rPr>
                <w:rStyle w:val="Hyperlien"/>
                <w:noProof/>
              </w:rPr>
              <w:sym w:font="Symbol" w:char="F05D"/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_Toc236747782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55E999" w14:textId="615DD591" w:rsidR="000D4822" w:rsidRDefault="000D4822">
          <w:pPr>
            <w:pStyle w:val="TM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fr-CA"/>
              <w14:ligatures w14:val="standardContextual"/>
            </w:rPr>
          </w:pPr>
          <w:hyperlink w:anchor="_Toc236747783" w:history="1">
            <w:r w:rsidRPr="005C3CC9">
              <w:rPr>
                <w:rStyle w:val="Hyperlien"/>
                <w:noProof/>
              </w:rPr>
              <w:t xml:space="preserve">2. </w:t>
            </w:r>
            <w:r w:rsidRPr="005C3CC9">
              <w:rPr>
                <w:rStyle w:val="Hyperlien"/>
                <w:noProof/>
              </w:rPr>
              <w:sym w:font="Symbol" w:char="F05B"/>
            </w:r>
            <w:r w:rsidRPr="005C3CC9">
              <w:rPr>
                <w:rStyle w:val="Hyperlien"/>
                <w:noProof/>
              </w:rPr>
              <w:t>Action 2</w:t>
            </w:r>
            <w:r w:rsidRPr="005C3CC9">
              <w:rPr>
                <w:rStyle w:val="Hyperlien"/>
                <w:noProof/>
              </w:rPr>
              <w:sym w:font="Symbol" w:char="F05D"/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_Toc236747783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EF5473" w14:textId="4130259A" w:rsidR="000D4822" w:rsidRDefault="000D4822">
          <w:pPr>
            <w:pStyle w:val="TM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fr-CA"/>
              <w14:ligatures w14:val="standardContextual"/>
            </w:rPr>
          </w:pPr>
          <w:hyperlink w:anchor="_Toc236747784" w:history="1">
            <w:r w:rsidRPr="005C3CC9">
              <w:rPr>
                <w:rStyle w:val="Hyperlien"/>
                <w:noProof/>
              </w:rPr>
              <w:t xml:space="preserve">3. </w:t>
            </w:r>
            <w:r w:rsidRPr="005C3CC9">
              <w:rPr>
                <w:rStyle w:val="Hyperlien"/>
                <w:noProof/>
              </w:rPr>
              <w:sym w:font="Symbol" w:char="F05B"/>
            </w:r>
            <w:r w:rsidRPr="005C3CC9">
              <w:rPr>
                <w:rStyle w:val="Hyperlien"/>
                <w:noProof/>
              </w:rPr>
              <w:t>Action 3</w:t>
            </w:r>
            <w:r w:rsidRPr="005C3CC9">
              <w:rPr>
                <w:rStyle w:val="Hyperlien"/>
                <w:noProof/>
              </w:rPr>
              <w:sym w:font="Symbol" w:char="F05D"/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_Toc236747784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326F4D" w14:textId="14C062A9" w:rsidR="00ED7CA9" w:rsidRPr="00ED7CA9" w:rsidRDefault="0092127D" w:rsidP="00ED7CA9">
          <w:pPr>
            <w:pStyle w:val="Sansinterligne"/>
            <w:rPr>
              <w:b/>
              <w:bCs/>
            </w:rPr>
          </w:pPr>
          <w:r>
            <w:rPr>
              <w:rFonts w:eastAsia="Times New Roman" w:cs="Arial"/>
              <w:noProof/>
              <w:szCs w:val="24"/>
              <w:lang w:val="fr-FR" w:eastAsia="fr-FR"/>
            </w:rPr>
            <w:fldChar w:fldCharType="end"/>
          </w:r>
        </w:p>
      </w:sdtContent>
    </w:sdt>
    <w:bookmarkStart w:id="0" w:name="_Toc197423511" w:displacedByCustomXml="prev"/>
    <w:p w14:paraId="060FA935" w14:textId="77777777" w:rsidR="00ED7CA9" w:rsidRDefault="00ED7CA9" w:rsidP="00ED7CA9"/>
    <w:p w14:paraId="1200D1E1" w14:textId="77777777" w:rsidR="00ED7CA9" w:rsidRPr="00ED7CA9" w:rsidRDefault="00ED7CA9" w:rsidP="00ED7CA9"/>
    <w:p w14:paraId="3069412A" w14:textId="77777777" w:rsidR="00ED7CA9" w:rsidRPr="00ED7CA9" w:rsidRDefault="00ED7CA9" w:rsidP="00ED7CA9">
      <w:pPr>
        <w:sectPr w:rsidR="00ED7CA9" w:rsidRPr="00ED7CA9" w:rsidSect="005B4B60">
          <w:footerReference w:type="default" r:id="rId12"/>
          <w:footerReference w:type="first" r:id="rId13"/>
          <w:pgSz w:w="20160" w:h="12240" w:orient="landscape" w:code="5"/>
          <w:pgMar w:top="1440" w:right="1440" w:bottom="1440" w:left="1440" w:header="708" w:footer="708" w:gutter="0"/>
          <w:pgNumType w:fmt="lowerRoman"/>
          <w:cols w:space="708"/>
          <w:formProt w:val="0"/>
          <w:titlePg/>
          <w:docGrid w:linePitch="360"/>
        </w:sectPr>
      </w:pPr>
    </w:p>
    <w:p w14:paraId="50F5A5D9" w14:textId="47EDE093" w:rsidR="00D63869" w:rsidRPr="004B3EF8" w:rsidRDefault="00D63869" w:rsidP="004B3EF8">
      <w:pPr>
        <w:spacing w:before="1800" w:after="240"/>
        <w:jc w:val="center"/>
        <w:rPr>
          <w:b/>
          <w:bCs/>
          <w:color w:val="6B8A16" w:themeColor="accent1"/>
          <w:sz w:val="30"/>
          <w:szCs w:val="30"/>
        </w:rPr>
      </w:pPr>
      <w:r w:rsidRPr="004B3EF8">
        <w:rPr>
          <w:b/>
          <w:bCs/>
          <w:color w:val="6B8A16" w:themeColor="accent1"/>
          <w:sz w:val="30"/>
          <w:szCs w:val="30"/>
        </w:rPr>
        <w:lastRenderedPageBreak/>
        <w:t>Évaluation institutionnelle de programme</w:t>
      </w:r>
      <w:bookmarkEnd w:id="0"/>
      <w:r w:rsidR="00B83351">
        <w:rPr>
          <w:b/>
          <w:bCs/>
          <w:color w:val="6B8A16" w:themeColor="accent1"/>
          <w:sz w:val="30"/>
          <w:szCs w:val="30"/>
        </w:rPr>
        <w:t>s</w:t>
      </w:r>
    </w:p>
    <w:p w14:paraId="7AE85B82" w14:textId="3F29E7BE" w:rsidR="00D63869" w:rsidRPr="004B3EF8" w:rsidRDefault="00F43A8A" w:rsidP="004B3EF8">
      <w:pPr>
        <w:pStyle w:val="Titre1"/>
        <w:spacing w:before="0"/>
        <w:rPr>
          <w:b w:val="0"/>
          <w:bCs/>
        </w:rPr>
      </w:pPr>
      <w:bookmarkStart w:id="1" w:name="_Toc236747780"/>
      <w:r>
        <w:rPr>
          <w:b w:val="0"/>
          <w:bCs/>
        </w:rPr>
        <w:t>Plan d’actio</w:t>
      </w:r>
      <w:r w:rsidR="00B82389" w:rsidRPr="004B3EF8">
        <w:rPr>
          <w:b w:val="0"/>
          <w:bCs/>
        </w:rPr>
        <w:t>n</w:t>
      </w:r>
      <w:bookmarkEnd w:id="1"/>
    </w:p>
    <w:p w14:paraId="2850D07F" w14:textId="3F7C3EE6" w:rsidR="002D5F6A" w:rsidRDefault="006F374B" w:rsidP="000B4BDB">
      <w:pPr>
        <w:pStyle w:val="Titre2"/>
      </w:pPr>
      <w:bookmarkStart w:id="2" w:name="_Toc197423515"/>
      <w:bookmarkStart w:id="3" w:name="_Toc236747781"/>
      <w:r>
        <w:t>Recommandations et suivis</w:t>
      </w:r>
      <w:bookmarkEnd w:id="3"/>
    </w:p>
    <w:p w14:paraId="548B1192" w14:textId="77777777" w:rsidR="004840FA" w:rsidRDefault="006F374B" w:rsidP="00B40888">
      <w:r>
        <w:t xml:space="preserve">Un </w:t>
      </w:r>
      <w:r w:rsidR="00A349C1">
        <w:t xml:space="preserve">plan d’action et </w:t>
      </w:r>
      <w:r>
        <w:t>un</w:t>
      </w:r>
      <w:r w:rsidR="00A349C1">
        <w:t xml:space="preserve"> calendrier de suivis doivent être produits </w:t>
      </w:r>
      <w:r>
        <w:t xml:space="preserve">pour répondre aux </w:t>
      </w:r>
      <w:r w:rsidR="00A349C1">
        <w:t>recommandations émises aux différentes étapes du processus d’évaluation institutionnelle du programme.</w:t>
      </w:r>
    </w:p>
    <w:p w14:paraId="5A3B3E5A" w14:textId="77777777" w:rsidR="004840FA" w:rsidRDefault="004840FA" w:rsidP="004840FA">
      <w:pPr>
        <w:spacing w:after="0"/>
      </w:pPr>
      <w:r>
        <w:t>L</w:t>
      </w:r>
      <w:r w:rsidR="00A349C1">
        <w:t>es recommandations peuvent provenir</w:t>
      </w:r>
      <w:r>
        <w:t xml:space="preserve"> : </w:t>
      </w:r>
    </w:p>
    <w:p w14:paraId="73772AEE" w14:textId="5DF71C8A" w:rsidR="004840FA" w:rsidRDefault="00A349C1" w:rsidP="004840FA">
      <w:pPr>
        <w:pStyle w:val="Paragraphedeliste"/>
        <w:numPr>
          <w:ilvl w:val="0"/>
          <w:numId w:val="42"/>
        </w:numPr>
        <w:ind w:left="714" w:hanging="357"/>
      </w:pPr>
      <w:r>
        <w:t xml:space="preserve">des éléments constatés par le comité d’amélioration continue du programme </w:t>
      </w:r>
      <w:r w:rsidR="005B0CA4">
        <w:t xml:space="preserve">lors de l’analyse </w:t>
      </w:r>
      <w:r>
        <w:t>des données recueillies pendant le processus d’évaluation</w:t>
      </w:r>
      <w:r w:rsidR="00B83351">
        <w:t> </w:t>
      </w:r>
      <w:r w:rsidR="004840FA">
        <w:t>;</w:t>
      </w:r>
    </w:p>
    <w:p w14:paraId="622B99DE" w14:textId="6C0EC74D" w:rsidR="004840FA" w:rsidRDefault="00A349C1" w:rsidP="004840FA">
      <w:pPr>
        <w:pStyle w:val="Paragraphedeliste"/>
        <w:numPr>
          <w:ilvl w:val="0"/>
          <w:numId w:val="42"/>
        </w:numPr>
      </w:pPr>
      <w:r>
        <w:t>de l’avis de l’expertise externe à la suite de la visite des personnes examinatrices</w:t>
      </w:r>
      <w:r w:rsidR="00B83351">
        <w:t> </w:t>
      </w:r>
      <w:r w:rsidR="004840FA">
        <w:t>;</w:t>
      </w:r>
    </w:p>
    <w:p w14:paraId="598C4965" w14:textId="3DBACA57" w:rsidR="004840FA" w:rsidRDefault="00A349C1" w:rsidP="004840FA">
      <w:pPr>
        <w:pStyle w:val="Paragraphedeliste"/>
        <w:numPr>
          <w:ilvl w:val="0"/>
          <w:numId w:val="42"/>
        </w:numPr>
      </w:pPr>
      <w:r>
        <w:t>rapport du comité institutionnel</w:t>
      </w:r>
    </w:p>
    <w:p w14:paraId="33362144" w14:textId="77777777" w:rsidR="00D40D86" w:rsidRDefault="00A349C1" w:rsidP="00B40888">
      <w:r>
        <w:t xml:space="preserve">En considérant ces différents avis, l’équipe programme et le </w:t>
      </w:r>
      <w:r w:rsidR="004840FA">
        <w:t>D</w:t>
      </w:r>
      <w:r>
        <w:t>écanat des études détaillent les différentes actions à mener pour remplir les obligations liées</w:t>
      </w:r>
      <w:r w:rsidR="005B0CA4">
        <w:t xml:space="preserve"> à l’agrément du programme dans la perspective de l’</w:t>
      </w:r>
      <w:r>
        <w:t>amélioration continue du programme. Un calendrier réaliste des actions à réaliser doit accompagner le plan d’action qui sera transmis au comité d’amélioration continue</w:t>
      </w:r>
      <w:r w:rsidR="005B0CA4">
        <w:t xml:space="preserve">. </w:t>
      </w:r>
      <w:r w:rsidR="004840FA">
        <w:t>Ce dernier</w:t>
      </w:r>
      <w:r w:rsidR="005B0CA4">
        <w:t xml:space="preserve"> recevra le mandat de le réaliser avec l’équipe programme et l’intégrera au plan d’évaluation continue du programme pour la réalisation d’un nouveau cycle d’amélioration continue du programme.</w:t>
      </w:r>
    </w:p>
    <w:p w14:paraId="27917FEA" w14:textId="77777777" w:rsidR="00ED7CA9" w:rsidRDefault="00ED7CA9" w:rsidP="00B40888"/>
    <w:p w14:paraId="658C868B" w14:textId="77777777" w:rsidR="00ED7CA9" w:rsidRDefault="00ED7CA9" w:rsidP="00B40888">
      <w:pPr>
        <w:sectPr w:rsidR="00ED7CA9" w:rsidSect="005B4B60">
          <w:footerReference w:type="first" r:id="rId14"/>
          <w:pgSz w:w="20160" w:h="12240" w:orient="landscape" w:code="5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Tableausimple1"/>
        <w:tblW w:w="0" w:type="auto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7270"/>
      </w:tblGrid>
      <w:tr w:rsidR="00D40D86" w14:paraId="6DC0BAEE" w14:textId="77777777" w:rsidTr="00D40D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0" w:type="dxa"/>
            <w:shd w:val="clear" w:color="auto" w:fill="6B8A16" w:themeFill="accent1"/>
            <w:vAlign w:val="center"/>
          </w:tcPr>
          <w:p w14:paraId="1D1C9D06" w14:textId="482D70BB" w:rsidR="00D40D86" w:rsidRPr="00B83351" w:rsidRDefault="00D40D86" w:rsidP="00D40D86">
            <w:pPr>
              <w:pStyle w:val="Sansinterligne"/>
              <w:rPr>
                <w:color w:val="FFFFFF" w:themeColor="background1"/>
                <w:sz w:val="22"/>
              </w:rPr>
            </w:pPr>
            <w:r w:rsidRPr="00B83351">
              <w:rPr>
                <w:color w:val="FFFFFF" w:themeColor="background1"/>
                <w:sz w:val="22"/>
              </w:rPr>
              <w:lastRenderedPageBreak/>
              <w:t>Énumération des recommandations</w:t>
            </w:r>
          </w:p>
        </w:tc>
      </w:tr>
      <w:tr w:rsidR="00D40D86" w14:paraId="6EA04F81" w14:textId="77777777" w:rsidTr="00D40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0" w:type="dxa"/>
          </w:tcPr>
          <w:p w14:paraId="15D02ECE" w14:textId="77777777" w:rsidR="00D40D86" w:rsidRPr="00D40D86" w:rsidRDefault="00D40D86" w:rsidP="00D40D86">
            <w:pPr>
              <w:pStyle w:val="Sansinterligne"/>
              <w:numPr>
                <w:ilvl w:val="0"/>
                <w:numId w:val="43"/>
              </w:numPr>
              <w:rPr>
                <w:b w:val="0"/>
                <w:bCs w:val="0"/>
              </w:rPr>
            </w:pPr>
          </w:p>
        </w:tc>
      </w:tr>
      <w:tr w:rsidR="00D40D86" w14:paraId="65281957" w14:textId="77777777" w:rsidTr="00D40D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0" w:type="dxa"/>
          </w:tcPr>
          <w:p w14:paraId="1716EA52" w14:textId="77777777" w:rsidR="00D40D86" w:rsidRPr="00D40D86" w:rsidRDefault="00D40D86" w:rsidP="00D40D86">
            <w:pPr>
              <w:pStyle w:val="Sansinterligne"/>
              <w:numPr>
                <w:ilvl w:val="0"/>
                <w:numId w:val="43"/>
              </w:numPr>
              <w:rPr>
                <w:b w:val="0"/>
                <w:bCs w:val="0"/>
              </w:rPr>
            </w:pPr>
          </w:p>
        </w:tc>
      </w:tr>
      <w:tr w:rsidR="00D40D86" w14:paraId="79251F36" w14:textId="77777777" w:rsidTr="00D40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0" w:type="dxa"/>
          </w:tcPr>
          <w:p w14:paraId="4E60F85E" w14:textId="77777777" w:rsidR="00D40D86" w:rsidRPr="00D40D86" w:rsidRDefault="00D40D86" w:rsidP="00D40D86">
            <w:pPr>
              <w:pStyle w:val="Sansinterligne"/>
              <w:numPr>
                <w:ilvl w:val="0"/>
                <w:numId w:val="43"/>
              </w:numPr>
              <w:rPr>
                <w:b w:val="0"/>
                <w:bCs w:val="0"/>
              </w:rPr>
            </w:pPr>
          </w:p>
        </w:tc>
      </w:tr>
      <w:tr w:rsidR="00D40D86" w14:paraId="377FF2D1" w14:textId="77777777" w:rsidTr="00D40D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0" w:type="dxa"/>
          </w:tcPr>
          <w:p w14:paraId="4C997DE7" w14:textId="77777777" w:rsidR="00D40D86" w:rsidRPr="00D40D86" w:rsidRDefault="00D40D86" w:rsidP="00D40D86">
            <w:pPr>
              <w:pStyle w:val="Sansinterligne"/>
              <w:numPr>
                <w:ilvl w:val="0"/>
                <w:numId w:val="43"/>
              </w:numPr>
              <w:rPr>
                <w:b w:val="0"/>
                <w:bCs w:val="0"/>
              </w:rPr>
            </w:pPr>
          </w:p>
        </w:tc>
      </w:tr>
      <w:tr w:rsidR="00D40D86" w14:paraId="4601B042" w14:textId="77777777" w:rsidTr="00D40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0" w:type="dxa"/>
          </w:tcPr>
          <w:p w14:paraId="1D32EED9" w14:textId="77777777" w:rsidR="00D40D86" w:rsidRPr="00D40D86" w:rsidRDefault="00D40D86" w:rsidP="00D40D86">
            <w:pPr>
              <w:pStyle w:val="Sansinterligne"/>
              <w:numPr>
                <w:ilvl w:val="0"/>
                <w:numId w:val="43"/>
              </w:numPr>
              <w:rPr>
                <w:b w:val="0"/>
                <w:bCs w:val="0"/>
              </w:rPr>
            </w:pPr>
          </w:p>
        </w:tc>
      </w:tr>
    </w:tbl>
    <w:p w14:paraId="05E18133" w14:textId="1B8611A9" w:rsidR="00826A58" w:rsidRDefault="00826A58" w:rsidP="00D40D86"/>
    <w:p w14:paraId="18678380" w14:textId="77777777" w:rsidR="006F374B" w:rsidRDefault="006F374B" w:rsidP="002D5F6A"/>
    <w:p w14:paraId="6F83EAE1" w14:textId="77777777" w:rsidR="00826A58" w:rsidRDefault="00826A58" w:rsidP="002D5F6A">
      <w:pPr>
        <w:sectPr w:rsidR="00826A58" w:rsidSect="000D4822">
          <w:pgSz w:w="20160" w:h="12240" w:orient="landscape" w:code="5"/>
          <w:pgMar w:top="1440" w:right="1440" w:bottom="1440" w:left="1440" w:header="708" w:footer="708" w:gutter="0"/>
          <w:cols w:space="708"/>
          <w:docGrid w:linePitch="360"/>
        </w:sectPr>
      </w:pPr>
    </w:p>
    <w:p w14:paraId="395B85B6" w14:textId="18950796" w:rsidR="00FF017B" w:rsidRPr="00D53832" w:rsidRDefault="00B82389" w:rsidP="000B4BDB">
      <w:pPr>
        <w:pStyle w:val="Titre2"/>
      </w:pPr>
      <w:bookmarkStart w:id="4" w:name="_Toc236747782"/>
      <w:r w:rsidRPr="0087669E">
        <w:lastRenderedPageBreak/>
        <w:t>1</w:t>
      </w:r>
      <w:r w:rsidR="00FF017B" w:rsidRPr="0087669E">
        <w:t xml:space="preserve">. </w:t>
      </w:r>
      <w:sdt>
        <w:sdtPr>
          <w:id w:val="-130400562"/>
          <w:placeholder>
            <w:docPart w:val="8893BC2358C4405A9BD5B660AB9CB3C4"/>
          </w:placeholder>
          <w:showingPlcHdr/>
        </w:sdtPr>
        <w:sdtEndPr/>
        <w:sdtContent>
          <w:r w:rsidR="003B6744" w:rsidRPr="003B6744">
            <w:rPr>
              <w:rStyle w:val="Textedelespacerserv"/>
              <w:color w:val="6B8A16" w:themeColor="accent1"/>
            </w:rPr>
            <w:sym w:font="Symbol" w:char="F05B"/>
          </w:r>
          <w:r w:rsidR="003B6744" w:rsidRPr="003B6744">
            <w:rPr>
              <w:rStyle w:val="Textedelespacerserv"/>
              <w:color w:val="6B8A16" w:themeColor="accent1"/>
            </w:rPr>
            <w:t>Action 1</w:t>
          </w:r>
          <w:r w:rsidR="003B6744" w:rsidRPr="003B6744">
            <w:rPr>
              <w:rStyle w:val="Textedelespacerserv"/>
              <w:color w:val="6B8A16" w:themeColor="accent1"/>
            </w:rPr>
            <w:sym w:font="Symbol" w:char="F05D"/>
          </w:r>
        </w:sdtContent>
      </w:sdt>
      <w:bookmarkEnd w:id="4"/>
    </w:p>
    <w:tbl>
      <w:tblPr>
        <w:tblStyle w:val="Tableausimple1"/>
        <w:tblW w:w="0" w:type="auto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756"/>
        <w:gridCol w:w="2878"/>
        <w:gridCol w:w="2879"/>
        <w:gridCol w:w="5757"/>
      </w:tblGrid>
      <w:tr w:rsidR="002B19A3" w14:paraId="4C64072D" w14:textId="77777777" w:rsidTr="008332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6" w:type="dxa"/>
            <w:vMerge w:val="restart"/>
            <w:shd w:val="clear" w:color="auto" w:fill="6B8A16" w:themeFill="accent1"/>
            <w:vAlign w:val="center"/>
          </w:tcPr>
          <w:p w14:paraId="19750B16" w14:textId="12D67E28" w:rsidR="002B19A3" w:rsidRPr="008332E9" w:rsidRDefault="002B19A3" w:rsidP="008332E9">
            <w:pPr>
              <w:pStyle w:val="Sansinterligne"/>
              <w:jc w:val="center"/>
              <w:rPr>
                <w:color w:val="FFFFFF" w:themeColor="background1"/>
                <w:sz w:val="22"/>
              </w:rPr>
            </w:pPr>
            <w:r w:rsidRPr="008332E9">
              <w:rPr>
                <w:color w:val="FFFFFF" w:themeColor="background1"/>
                <w:sz w:val="22"/>
              </w:rPr>
              <w:t>Mesures concrètes</w:t>
            </w:r>
          </w:p>
        </w:tc>
        <w:tc>
          <w:tcPr>
            <w:tcW w:w="5757" w:type="dxa"/>
            <w:gridSpan w:val="2"/>
            <w:shd w:val="clear" w:color="auto" w:fill="6B8A16" w:themeFill="accent1"/>
            <w:vAlign w:val="center"/>
          </w:tcPr>
          <w:p w14:paraId="3A3706A3" w14:textId="069CFB9B" w:rsidR="002B19A3" w:rsidRPr="008332E9" w:rsidRDefault="002B19A3" w:rsidP="008332E9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2"/>
              </w:rPr>
            </w:pPr>
            <w:r w:rsidRPr="008332E9">
              <w:rPr>
                <w:color w:val="FFFFFF" w:themeColor="background1"/>
                <w:sz w:val="22"/>
              </w:rPr>
              <w:t>Planification des suivis</w:t>
            </w:r>
          </w:p>
        </w:tc>
        <w:tc>
          <w:tcPr>
            <w:tcW w:w="5757" w:type="dxa"/>
            <w:vMerge w:val="restart"/>
            <w:shd w:val="clear" w:color="auto" w:fill="6B8A16" w:themeFill="accent1"/>
            <w:vAlign w:val="center"/>
          </w:tcPr>
          <w:p w14:paraId="6C06652B" w14:textId="728FF6B8" w:rsidR="002B19A3" w:rsidRPr="008332E9" w:rsidRDefault="002B19A3" w:rsidP="008332E9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2"/>
              </w:rPr>
            </w:pPr>
            <w:r w:rsidRPr="008332E9">
              <w:rPr>
                <w:color w:val="FFFFFF" w:themeColor="background1"/>
                <w:sz w:val="22"/>
              </w:rPr>
              <w:t>Indicateurs de résultat</w:t>
            </w:r>
          </w:p>
        </w:tc>
      </w:tr>
      <w:tr w:rsidR="002B19A3" w14:paraId="4CB9D335" w14:textId="77777777" w:rsidTr="008332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6" w:type="dxa"/>
            <w:vMerge/>
            <w:shd w:val="clear" w:color="auto" w:fill="6B8A16" w:themeFill="accent1"/>
          </w:tcPr>
          <w:p w14:paraId="34741A32" w14:textId="77777777" w:rsidR="002B19A3" w:rsidRDefault="002B19A3" w:rsidP="008332E9">
            <w:pPr>
              <w:pStyle w:val="Sansinterligne"/>
            </w:pPr>
          </w:p>
        </w:tc>
        <w:tc>
          <w:tcPr>
            <w:tcW w:w="2878" w:type="dxa"/>
            <w:shd w:val="clear" w:color="auto" w:fill="6B8A16" w:themeFill="accent1"/>
            <w:vAlign w:val="center"/>
          </w:tcPr>
          <w:p w14:paraId="3DEE3FE1" w14:textId="6C94AD8F" w:rsidR="002B19A3" w:rsidRPr="008332E9" w:rsidRDefault="002B19A3" w:rsidP="008332E9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2"/>
              </w:rPr>
            </w:pPr>
            <w:r w:rsidRPr="008332E9">
              <w:rPr>
                <w:color w:val="FFFFFF" w:themeColor="background1"/>
                <w:sz w:val="22"/>
              </w:rPr>
              <w:t>Personne responsable</w:t>
            </w:r>
          </w:p>
        </w:tc>
        <w:tc>
          <w:tcPr>
            <w:tcW w:w="2879" w:type="dxa"/>
            <w:shd w:val="clear" w:color="auto" w:fill="6B8A16" w:themeFill="accent1"/>
            <w:vAlign w:val="center"/>
          </w:tcPr>
          <w:p w14:paraId="651DC9A0" w14:textId="77F1CEAD" w:rsidR="002B19A3" w:rsidRPr="008332E9" w:rsidRDefault="002B19A3" w:rsidP="008332E9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2"/>
              </w:rPr>
            </w:pPr>
            <w:r w:rsidRPr="008332E9">
              <w:rPr>
                <w:color w:val="FFFFFF" w:themeColor="background1"/>
                <w:sz w:val="22"/>
              </w:rPr>
              <w:t>Échéances</w:t>
            </w:r>
          </w:p>
        </w:tc>
        <w:tc>
          <w:tcPr>
            <w:tcW w:w="5757" w:type="dxa"/>
            <w:vMerge/>
            <w:shd w:val="clear" w:color="auto" w:fill="6B8A16" w:themeFill="accent1"/>
          </w:tcPr>
          <w:p w14:paraId="42CCFAAF" w14:textId="77777777" w:rsidR="002B19A3" w:rsidRDefault="002B19A3" w:rsidP="008332E9">
            <w:pPr>
              <w:pStyle w:val="Sansinterlig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B19A3" w14:paraId="33A34DE9" w14:textId="77777777" w:rsidTr="002B1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6" w:type="dxa"/>
          </w:tcPr>
          <w:p w14:paraId="055687A3" w14:textId="2919E948" w:rsidR="002B19A3" w:rsidRPr="00D40D86" w:rsidRDefault="00B34B82" w:rsidP="008332E9">
            <w:pPr>
              <w:pStyle w:val="Sansinterligne"/>
              <w:rPr>
                <w:b w:val="0"/>
                <w:bCs w:val="0"/>
              </w:rPr>
            </w:pPr>
            <w:r w:rsidRPr="00D40D86">
              <w:rPr>
                <w:b w:val="0"/>
                <w:bCs w:val="0"/>
              </w:rPr>
              <w:t xml:space="preserve">1. </w:t>
            </w:r>
          </w:p>
        </w:tc>
        <w:tc>
          <w:tcPr>
            <w:tcW w:w="2878" w:type="dxa"/>
          </w:tcPr>
          <w:p w14:paraId="639E3D5F" w14:textId="77777777" w:rsidR="002B19A3" w:rsidRDefault="002B19A3" w:rsidP="008332E9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79" w:type="dxa"/>
          </w:tcPr>
          <w:p w14:paraId="48A55874" w14:textId="77777777" w:rsidR="002B19A3" w:rsidRDefault="002B19A3" w:rsidP="008332E9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57" w:type="dxa"/>
          </w:tcPr>
          <w:p w14:paraId="0A3F260C" w14:textId="77777777" w:rsidR="002B19A3" w:rsidRDefault="002B19A3" w:rsidP="008332E9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B19A3" w14:paraId="4AC3DA26" w14:textId="77777777" w:rsidTr="002B19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6" w:type="dxa"/>
          </w:tcPr>
          <w:p w14:paraId="481AA641" w14:textId="66BAC1D9" w:rsidR="002B19A3" w:rsidRPr="00D40D86" w:rsidRDefault="00B34B82" w:rsidP="008332E9">
            <w:pPr>
              <w:pStyle w:val="Sansinterligne"/>
              <w:rPr>
                <w:b w:val="0"/>
                <w:bCs w:val="0"/>
              </w:rPr>
            </w:pPr>
            <w:r w:rsidRPr="00D40D86">
              <w:rPr>
                <w:b w:val="0"/>
                <w:bCs w:val="0"/>
              </w:rPr>
              <w:t xml:space="preserve">2. </w:t>
            </w:r>
          </w:p>
        </w:tc>
        <w:tc>
          <w:tcPr>
            <w:tcW w:w="2878" w:type="dxa"/>
          </w:tcPr>
          <w:p w14:paraId="4168DAD0" w14:textId="77777777" w:rsidR="002B19A3" w:rsidRDefault="002B19A3" w:rsidP="008332E9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79" w:type="dxa"/>
          </w:tcPr>
          <w:p w14:paraId="6E9F372D" w14:textId="77777777" w:rsidR="002B19A3" w:rsidRDefault="002B19A3" w:rsidP="008332E9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57" w:type="dxa"/>
          </w:tcPr>
          <w:p w14:paraId="6D149C7A" w14:textId="77777777" w:rsidR="002B19A3" w:rsidRDefault="002B19A3" w:rsidP="008332E9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B19A3" w14:paraId="0F620890" w14:textId="77777777" w:rsidTr="002B1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6" w:type="dxa"/>
          </w:tcPr>
          <w:p w14:paraId="2F70955D" w14:textId="0E7B3EBA" w:rsidR="002B19A3" w:rsidRPr="00D40D86" w:rsidRDefault="00B34B82" w:rsidP="008332E9">
            <w:pPr>
              <w:pStyle w:val="Sansinterligne"/>
              <w:rPr>
                <w:b w:val="0"/>
                <w:bCs w:val="0"/>
              </w:rPr>
            </w:pPr>
            <w:r w:rsidRPr="00D40D86">
              <w:rPr>
                <w:b w:val="0"/>
                <w:bCs w:val="0"/>
              </w:rPr>
              <w:t xml:space="preserve">3. </w:t>
            </w:r>
          </w:p>
        </w:tc>
        <w:tc>
          <w:tcPr>
            <w:tcW w:w="2878" w:type="dxa"/>
          </w:tcPr>
          <w:p w14:paraId="0D1ED5DF" w14:textId="77777777" w:rsidR="002B19A3" w:rsidRDefault="002B19A3" w:rsidP="008332E9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79" w:type="dxa"/>
          </w:tcPr>
          <w:p w14:paraId="72FF919E" w14:textId="77777777" w:rsidR="002B19A3" w:rsidRDefault="002B19A3" w:rsidP="008332E9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57" w:type="dxa"/>
          </w:tcPr>
          <w:p w14:paraId="518250C9" w14:textId="77777777" w:rsidR="002B19A3" w:rsidRDefault="002B19A3" w:rsidP="008332E9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B19A3" w14:paraId="59441632" w14:textId="77777777" w:rsidTr="002B19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6" w:type="dxa"/>
          </w:tcPr>
          <w:p w14:paraId="598EAD0D" w14:textId="442A1926" w:rsidR="002B19A3" w:rsidRPr="00D40D86" w:rsidRDefault="00B34B82" w:rsidP="008332E9">
            <w:pPr>
              <w:pStyle w:val="Sansinterligne"/>
              <w:rPr>
                <w:b w:val="0"/>
                <w:bCs w:val="0"/>
              </w:rPr>
            </w:pPr>
            <w:r w:rsidRPr="00D40D86">
              <w:rPr>
                <w:b w:val="0"/>
                <w:bCs w:val="0"/>
              </w:rPr>
              <w:t xml:space="preserve">4. </w:t>
            </w:r>
          </w:p>
        </w:tc>
        <w:tc>
          <w:tcPr>
            <w:tcW w:w="2878" w:type="dxa"/>
          </w:tcPr>
          <w:p w14:paraId="5191A51D" w14:textId="77777777" w:rsidR="002B19A3" w:rsidRDefault="002B19A3" w:rsidP="008332E9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79" w:type="dxa"/>
          </w:tcPr>
          <w:p w14:paraId="5B7817C2" w14:textId="77777777" w:rsidR="002B19A3" w:rsidRDefault="002B19A3" w:rsidP="008332E9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57" w:type="dxa"/>
          </w:tcPr>
          <w:p w14:paraId="29345F98" w14:textId="77777777" w:rsidR="002B19A3" w:rsidRDefault="002B19A3" w:rsidP="008332E9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50A7" w14:paraId="051A7B0C" w14:textId="77777777" w:rsidTr="002B1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6" w:type="dxa"/>
          </w:tcPr>
          <w:p w14:paraId="344D7B34" w14:textId="24BB63DC" w:rsidR="004150A7" w:rsidRPr="00D40D86" w:rsidRDefault="004150A7" w:rsidP="008332E9">
            <w:pPr>
              <w:pStyle w:val="Sansinterligne"/>
              <w:rPr>
                <w:b w:val="0"/>
                <w:bCs w:val="0"/>
              </w:rPr>
            </w:pPr>
            <w:r w:rsidRPr="00D40D86">
              <w:rPr>
                <w:b w:val="0"/>
                <w:bCs w:val="0"/>
              </w:rPr>
              <w:t xml:space="preserve">5. </w:t>
            </w:r>
          </w:p>
        </w:tc>
        <w:tc>
          <w:tcPr>
            <w:tcW w:w="2878" w:type="dxa"/>
          </w:tcPr>
          <w:p w14:paraId="1B7C3DDA" w14:textId="77777777" w:rsidR="004150A7" w:rsidRDefault="004150A7" w:rsidP="008332E9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79" w:type="dxa"/>
          </w:tcPr>
          <w:p w14:paraId="085DA45F" w14:textId="77777777" w:rsidR="004150A7" w:rsidRDefault="004150A7" w:rsidP="008332E9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57" w:type="dxa"/>
          </w:tcPr>
          <w:p w14:paraId="0B7791A1" w14:textId="77777777" w:rsidR="004150A7" w:rsidRDefault="004150A7" w:rsidP="008332E9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64E4A3A" w14:textId="77777777" w:rsidR="00CE5929" w:rsidRDefault="00CE5929" w:rsidP="00B34B82">
      <w:pPr>
        <w:sectPr w:rsidR="00CE5929" w:rsidSect="000D4822">
          <w:pgSz w:w="20160" w:h="12240" w:orient="landscape" w:code="5"/>
          <w:pgMar w:top="1440" w:right="1440" w:bottom="1440" w:left="1440" w:header="708" w:footer="708" w:gutter="0"/>
          <w:cols w:space="708"/>
          <w:docGrid w:linePitch="360"/>
        </w:sectPr>
      </w:pPr>
    </w:p>
    <w:p w14:paraId="41D5C75E" w14:textId="0E37364E" w:rsidR="005B5B90" w:rsidRPr="00D53832" w:rsidRDefault="005B5B90" w:rsidP="005B5B90">
      <w:pPr>
        <w:pStyle w:val="Titre2"/>
      </w:pPr>
      <w:bookmarkStart w:id="5" w:name="_Toc236747783"/>
      <w:bookmarkEnd w:id="2"/>
      <w:r>
        <w:lastRenderedPageBreak/>
        <w:t>2</w:t>
      </w:r>
      <w:r w:rsidRPr="0087669E">
        <w:t xml:space="preserve">. </w:t>
      </w:r>
      <w:sdt>
        <w:sdtPr>
          <w:id w:val="1426764711"/>
          <w:placeholder>
            <w:docPart w:val="A8898242880A47279617CC3FA852FBC9"/>
          </w:placeholder>
          <w:showingPlcHdr/>
        </w:sdtPr>
        <w:sdtEndPr/>
        <w:sdtContent>
          <w:r w:rsidRPr="003B6744">
            <w:rPr>
              <w:rStyle w:val="Textedelespacerserv"/>
              <w:color w:val="6B8A16" w:themeColor="accent1"/>
            </w:rPr>
            <w:sym w:font="Symbol" w:char="F05B"/>
          </w:r>
          <w:r w:rsidRPr="003B6744">
            <w:rPr>
              <w:rStyle w:val="Textedelespacerserv"/>
              <w:color w:val="6B8A16" w:themeColor="accent1"/>
            </w:rPr>
            <w:t xml:space="preserve">Action </w:t>
          </w:r>
          <w:r>
            <w:rPr>
              <w:rStyle w:val="Textedelespacerserv"/>
              <w:color w:val="6B8A16" w:themeColor="accent1"/>
            </w:rPr>
            <w:t>2</w:t>
          </w:r>
          <w:r w:rsidRPr="003B6744">
            <w:rPr>
              <w:rStyle w:val="Textedelespacerserv"/>
              <w:color w:val="6B8A16" w:themeColor="accent1"/>
            </w:rPr>
            <w:sym w:font="Symbol" w:char="F05D"/>
          </w:r>
        </w:sdtContent>
      </w:sdt>
      <w:bookmarkEnd w:id="5"/>
    </w:p>
    <w:tbl>
      <w:tblPr>
        <w:tblStyle w:val="Tableausimple1"/>
        <w:tblW w:w="0" w:type="auto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756"/>
        <w:gridCol w:w="2878"/>
        <w:gridCol w:w="2879"/>
        <w:gridCol w:w="5757"/>
      </w:tblGrid>
      <w:tr w:rsidR="00B34B82" w:rsidRPr="00B72417" w14:paraId="65D7729B" w14:textId="77777777" w:rsidTr="00322C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6" w:type="dxa"/>
            <w:vMerge w:val="restart"/>
            <w:shd w:val="clear" w:color="auto" w:fill="6B8A16" w:themeFill="accent1"/>
            <w:vAlign w:val="center"/>
          </w:tcPr>
          <w:p w14:paraId="664217BD" w14:textId="77777777" w:rsidR="00B34B82" w:rsidRPr="00DE5AAB" w:rsidRDefault="00B34B82" w:rsidP="00DE5AAB">
            <w:pPr>
              <w:pStyle w:val="Sansinterligne"/>
              <w:jc w:val="center"/>
              <w:rPr>
                <w:color w:val="FFFFFF" w:themeColor="background1"/>
                <w:sz w:val="22"/>
              </w:rPr>
            </w:pPr>
            <w:r w:rsidRPr="00DE5AAB">
              <w:rPr>
                <w:color w:val="FFFFFF" w:themeColor="background1"/>
                <w:sz w:val="22"/>
              </w:rPr>
              <w:t>Mesures concrètes</w:t>
            </w:r>
          </w:p>
        </w:tc>
        <w:tc>
          <w:tcPr>
            <w:tcW w:w="5757" w:type="dxa"/>
            <w:gridSpan w:val="2"/>
            <w:shd w:val="clear" w:color="auto" w:fill="6B8A16" w:themeFill="accent1"/>
            <w:vAlign w:val="center"/>
          </w:tcPr>
          <w:p w14:paraId="1095A420" w14:textId="77777777" w:rsidR="00B34B82" w:rsidRPr="00DE5AAB" w:rsidRDefault="00B34B82" w:rsidP="00DE5AAB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2"/>
              </w:rPr>
            </w:pPr>
            <w:r w:rsidRPr="00DE5AAB">
              <w:rPr>
                <w:color w:val="FFFFFF" w:themeColor="background1"/>
                <w:sz w:val="22"/>
              </w:rPr>
              <w:t>Planification des suivis</w:t>
            </w:r>
          </w:p>
        </w:tc>
        <w:tc>
          <w:tcPr>
            <w:tcW w:w="5757" w:type="dxa"/>
            <w:vMerge w:val="restart"/>
            <w:shd w:val="clear" w:color="auto" w:fill="6B8A16" w:themeFill="accent1"/>
            <w:vAlign w:val="center"/>
          </w:tcPr>
          <w:p w14:paraId="57C619C5" w14:textId="77777777" w:rsidR="00B34B82" w:rsidRPr="00DE5AAB" w:rsidRDefault="00B34B82" w:rsidP="00DE5AAB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2"/>
              </w:rPr>
            </w:pPr>
            <w:r w:rsidRPr="00DE5AAB">
              <w:rPr>
                <w:color w:val="FFFFFF" w:themeColor="background1"/>
                <w:sz w:val="22"/>
              </w:rPr>
              <w:t>Indicateurs de résultat</w:t>
            </w:r>
          </w:p>
        </w:tc>
      </w:tr>
      <w:tr w:rsidR="00B34B82" w14:paraId="1C68D389" w14:textId="77777777" w:rsidTr="00322C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6" w:type="dxa"/>
            <w:vMerge/>
            <w:shd w:val="clear" w:color="auto" w:fill="6B8A16" w:themeFill="accent1"/>
          </w:tcPr>
          <w:p w14:paraId="15548E8F" w14:textId="77777777" w:rsidR="00B34B82" w:rsidRDefault="00B34B82" w:rsidP="00DE5AAB">
            <w:pPr>
              <w:pStyle w:val="Sansinterligne"/>
            </w:pPr>
          </w:p>
        </w:tc>
        <w:tc>
          <w:tcPr>
            <w:tcW w:w="2878" w:type="dxa"/>
            <w:shd w:val="clear" w:color="auto" w:fill="6B8A16" w:themeFill="accent1"/>
            <w:vAlign w:val="center"/>
          </w:tcPr>
          <w:p w14:paraId="67EDCD27" w14:textId="77777777" w:rsidR="00B34B82" w:rsidRPr="00DE5AAB" w:rsidRDefault="00B34B82" w:rsidP="00DE5AAB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2"/>
              </w:rPr>
            </w:pPr>
            <w:r w:rsidRPr="00DE5AAB">
              <w:rPr>
                <w:color w:val="FFFFFF" w:themeColor="background1"/>
                <w:sz w:val="22"/>
              </w:rPr>
              <w:t>Personne responsable</w:t>
            </w:r>
          </w:p>
        </w:tc>
        <w:tc>
          <w:tcPr>
            <w:tcW w:w="2879" w:type="dxa"/>
            <w:shd w:val="clear" w:color="auto" w:fill="6B8A16" w:themeFill="accent1"/>
            <w:vAlign w:val="center"/>
          </w:tcPr>
          <w:p w14:paraId="28E43CC4" w14:textId="77777777" w:rsidR="00B34B82" w:rsidRPr="00DE5AAB" w:rsidRDefault="00B34B82" w:rsidP="00DE5AAB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2"/>
              </w:rPr>
            </w:pPr>
            <w:r w:rsidRPr="00DE5AAB">
              <w:rPr>
                <w:color w:val="FFFFFF" w:themeColor="background1"/>
                <w:sz w:val="22"/>
              </w:rPr>
              <w:t>Échéances</w:t>
            </w:r>
          </w:p>
        </w:tc>
        <w:tc>
          <w:tcPr>
            <w:tcW w:w="5757" w:type="dxa"/>
            <w:vMerge/>
            <w:shd w:val="clear" w:color="auto" w:fill="6B8A16" w:themeFill="accent1"/>
          </w:tcPr>
          <w:p w14:paraId="56FBFEBF" w14:textId="77777777" w:rsidR="00B34B82" w:rsidRDefault="00B34B82" w:rsidP="00DE5AAB">
            <w:pPr>
              <w:pStyle w:val="Sansinterlig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4B82" w14:paraId="6E706958" w14:textId="77777777" w:rsidTr="00A279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6" w:type="dxa"/>
          </w:tcPr>
          <w:p w14:paraId="7C87E2B1" w14:textId="77777777" w:rsidR="00B34B82" w:rsidRPr="00D40D86" w:rsidRDefault="00B34B82" w:rsidP="00DE5AAB">
            <w:pPr>
              <w:pStyle w:val="Sansinterligne"/>
              <w:rPr>
                <w:b w:val="0"/>
                <w:bCs w:val="0"/>
              </w:rPr>
            </w:pPr>
            <w:r w:rsidRPr="00D40D86">
              <w:rPr>
                <w:b w:val="0"/>
                <w:bCs w:val="0"/>
              </w:rPr>
              <w:t xml:space="preserve">1. </w:t>
            </w:r>
          </w:p>
        </w:tc>
        <w:tc>
          <w:tcPr>
            <w:tcW w:w="2878" w:type="dxa"/>
          </w:tcPr>
          <w:p w14:paraId="04109BC9" w14:textId="77777777" w:rsidR="00B34B82" w:rsidRDefault="00B34B82" w:rsidP="00DE5AAB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79" w:type="dxa"/>
          </w:tcPr>
          <w:p w14:paraId="0C352EB0" w14:textId="77777777" w:rsidR="00B34B82" w:rsidRDefault="00B34B82" w:rsidP="00DE5AAB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57" w:type="dxa"/>
          </w:tcPr>
          <w:p w14:paraId="6F4CC00B" w14:textId="77777777" w:rsidR="00B34B82" w:rsidRDefault="00B34B82" w:rsidP="00DE5AAB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34B82" w14:paraId="7AD627DC" w14:textId="77777777" w:rsidTr="00A279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6" w:type="dxa"/>
          </w:tcPr>
          <w:p w14:paraId="69863ED7" w14:textId="77777777" w:rsidR="00B34B82" w:rsidRPr="00D40D86" w:rsidRDefault="00B34B82" w:rsidP="00DE5AAB">
            <w:pPr>
              <w:pStyle w:val="Sansinterligne"/>
              <w:rPr>
                <w:b w:val="0"/>
                <w:bCs w:val="0"/>
              </w:rPr>
            </w:pPr>
            <w:r w:rsidRPr="00D40D86">
              <w:rPr>
                <w:b w:val="0"/>
                <w:bCs w:val="0"/>
              </w:rPr>
              <w:t xml:space="preserve">2. </w:t>
            </w:r>
          </w:p>
        </w:tc>
        <w:tc>
          <w:tcPr>
            <w:tcW w:w="2878" w:type="dxa"/>
          </w:tcPr>
          <w:p w14:paraId="5E25B145" w14:textId="77777777" w:rsidR="00B34B82" w:rsidRDefault="00B34B82" w:rsidP="00DE5AAB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79" w:type="dxa"/>
          </w:tcPr>
          <w:p w14:paraId="670E84DF" w14:textId="77777777" w:rsidR="00B34B82" w:rsidRDefault="00B34B82" w:rsidP="00DE5AAB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57" w:type="dxa"/>
          </w:tcPr>
          <w:p w14:paraId="330C52ED" w14:textId="77777777" w:rsidR="00B34B82" w:rsidRDefault="00B34B82" w:rsidP="00DE5AAB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4B82" w14:paraId="2AF93B7D" w14:textId="77777777" w:rsidTr="00A279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6" w:type="dxa"/>
          </w:tcPr>
          <w:p w14:paraId="04C413FE" w14:textId="77777777" w:rsidR="00B34B82" w:rsidRPr="00D40D86" w:rsidRDefault="00B34B82" w:rsidP="00DE5AAB">
            <w:pPr>
              <w:pStyle w:val="Sansinterligne"/>
              <w:rPr>
                <w:b w:val="0"/>
                <w:bCs w:val="0"/>
              </w:rPr>
            </w:pPr>
            <w:r w:rsidRPr="00D40D86">
              <w:rPr>
                <w:b w:val="0"/>
                <w:bCs w:val="0"/>
              </w:rPr>
              <w:t xml:space="preserve">3. </w:t>
            </w:r>
          </w:p>
        </w:tc>
        <w:tc>
          <w:tcPr>
            <w:tcW w:w="2878" w:type="dxa"/>
          </w:tcPr>
          <w:p w14:paraId="713FAE7E" w14:textId="77777777" w:rsidR="00B34B82" w:rsidRDefault="00B34B82" w:rsidP="00DE5AAB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79" w:type="dxa"/>
          </w:tcPr>
          <w:p w14:paraId="331612F5" w14:textId="77777777" w:rsidR="00B34B82" w:rsidRDefault="00B34B82" w:rsidP="00DE5AAB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57" w:type="dxa"/>
          </w:tcPr>
          <w:p w14:paraId="70E20C28" w14:textId="77777777" w:rsidR="00B34B82" w:rsidRDefault="00B34B82" w:rsidP="00DE5AAB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34B82" w14:paraId="4B4DB7CE" w14:textId="77777777" w:rsidTr="00A279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6" w:type="dxa"/>
          </w:tcPr>
          <w:p w14:paraId="366C060C" w14:textId="77777777" w:rsidR="00B34B82" w:rsidRPr="00D40D86" w:rsidRDefault="00B34B82" w:rsidP="00DE5AAB">
            <w:pPr>
              <w:pStyle w:val="Sansinterligne"/>
              <w:rPr>
                <w:b w:val="0"/>
                <w:bCs w:val="0"/>
              </w:rPr>
            </w:pPr>
            <w:r w:rsidRPr="00D40D86">
              <w:rPr>
                <w:b w:val="0"/>
                <w:bCs w:val="0"/>
              </w:rPr>
              <w:t xml:space="preserve">4. </w:t>
            </w:r>
          </w:p>
        </w:tc>
        <w:tc>
          <w:tcPr>
            <w:tcW w:w="2878" w:type="dxa"/>
          </w:tcPr>
          <w:p w14:paraId="6930D9D1" w14:textId="77777777" w:rsidR="00B34B82" w:rsidRDefault="00B34B82" w:rsidP="00DE5AAB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79" w:type="dxa"/>
          </w:tcPr>
          <w:p w14:paraId="12211081" w14:textId="77777777" w:rsidR="00B34B82" w:rsidRDefault="00B34B82" w:rsidP="00DE5AAB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57" w:type="dxa"/>
          </w:tcPr>
          <w:p w14:paraId="1982D5B8" w14:textId="77777777" w:rsidR="00B34B82" w:rsidRDefault="00B34B82" w:rsidP="00DE5AAB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50A7" w14:paraId="42A14144" w14:textId="77777777" w:rsidTr="00A279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6" w:type="dxa"/>
          </w:tcPr>
          <w:p w14:paraId="452557D6" w14:textId="73A53A52" w:rsidR="004150A7" w:rsidRPr="00D40D86" w:rsidRDefault="004150A7" w:rsidP="00DE5AAB">
            <w:pPr>
              <w:pStyle w:val="Sansinterligne"/>
              <w:rPr>
                <w:b w:val="0"/>
                <w:bCs w:val="0"/>
              </w:rPr>
            </w:pPr>
            <w:r w:rsidRPr="00D40D86">
              <w:rPr>
                <w:b w:val="0"/>
                <w:bCs w:val="0"/>
              </w:rPr>
              <w:t xml:space="preserve">5. </w:t>
            </w:r>
          </w:p>
        </w:tc>
        <w:tc>
          <w:tcPr>
            <w:tcW w:w="2878" w:type="dxa"/>
          </w:tcPr>
          <w:p w14:paraId="44A78562" w14:textId="77777777" w:rsidR="004150A7" w:rsidRDefault="004150A7" w:rsidP="00DE5AAB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79" w:type="dxa"/>
          </w:tcPr>
          <w:p w14:paraId="69B4D5DE" w14:textId="77777777" w:rsidR="004150A7" w:rsidRDefault="004150A7" w:rsidP="00DE5AAB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57" w:type="dxa"/>
          </w:tcPr>
          <w:p w14:paraId="597D9A9C" w14:textId="77777777" w:rsidR="004150A7" w:rsidRDefault="004150A7" w:rsidP="00DE5AAB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26CFB9E" w14:textId="77777777" w:rsidR="00CE5929" w:rsidRDefault="00CE5929" w:rsidP="00B34B82">
      <w:pPr>
        <w:rPr>
          <w:rFonts w:asciiTheme="minorHAnsi" w:hAnsiTheme="minorHAnsi" w:cstheme="minorHAnsi"/>
        </w:rPr>
        <w:sectPr w:rsidR="00CE5929" w:rsidSect="000D4822">
          <w:pgSz w:w="20160" w:h="12240" w:orient="landscape" w:code="5"/>
          <w:pgMar w:top="1440" w:right="1440" w:bottom="1440" w:left="1440" w:header="708" w:footer="708" w:gutter="0"/>
          <w:cols w:space="708"/>
          <w:docGrid w:linePitch="360"/>
        </w:sectPr>
      </w:pPr>
    </w:p>
    <w:p w14:paraId="497E6E06" w14:textId="477B7F89" w:rsidR="005B5B90" w:rsidRPr="00D53832" w:rsidRDefault="005B5B90" w:rsidP="005B5B90">
      <w:pPr>
        <w:pStyle w:val="Titre2"/>
      </w:pPr>
      <w:bookmarkStart w:id="6" w:name="_Toc197423516"/>
      <w:bookmarkStart w:id="7" w:name="_Toc236747784"/>
      <w:r>
        <w:lastRenderedPageBreak/>
        <w:t>3</w:t>
      </w:r>
      <w:r w:rsidRPr="0087669E">
        <w:t xml:space="preserve">. </w:t>
      </w:r>
      <w:sdt>
        <w:sdtPr>
          <w:id w:val="-2062163282"/>
          <w:placeholder>
            <w:docPart w:val="B171722E7FDD4A9EAEAC28E8ED17E68D"/>
          </w:placeholder>
          <w:showingPlcHdr/>
        </w:sdtPr>
        <w:sdtEndPr/>
        <w:sdtContent>
          <w:r w:rsidRPr="003B6744">
            <w:rPr>
              <w:rStyle w:val="Textedelespacerserv"/>
              <w:color w:val="6B8A16" w:themeColor="accent1"/>
            </w:rPr>
            <w:sym w:font="Symbol" w:char="F05B"/>
          </w:r>
          <w:r w:rsidRPr="003B6744">
            <w:rPr>
              <w:rStyle w:val="Textedelespacerserv"/>
              <w:color w:val="6B8A16" w:themeColor="accent1"/>
            </w:rPr>
            <w:t xml:space="preserve">Action </w:t>
          </w:r>
          <w:r>
            <w:rPr>
              <w:rStyle w:val="Textedelespacerserv"/>
              <w:color w:val="6B8A16" w:themeColor="accent1"/>
            </w:rPr>
            <w:t>3</w:t>
          </w:r>
          <w:r w:rsidRPr="003B6744">
            <w:rPr>
              <w:rStyle w:val="Textedelespacerserv"/>
              <w:color w:val="6B8A16" w:themeColor="accent1"/>
            </w:rPr>
            <w:sym w:font="Symbol" w:char="F05D"/>
          </w:r>
        </w:sdtContent>
      </w:sdt>
      <w:bookmarkEnd w:id="7"/>
    </w:p>
    <w:tbl>
      <w:tblPr>
        <w:tblStyle w:val="Tableausimple1"/>
        <w:tblW w:w="0" w:type="auto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756"/>
        <w:gridCol w:w="2878"/>
        <w:gridCol w:w="2879"/>
        <w:gridCol w:w="5757"/>
      </w:tblGrid>
      <w:tr w:rsidR="00B34B82" w:rsidRPr="00B72417" w14:paraId="4E87DBC4" w14:textId="77777777" w:rsidTr="00322C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6" w:type="dxa"/>
            <w:vMerge w:val="restart"/>
            <w:shd w:val="clear" w:color="auto" w:fill="6B8A16" w:themeFill="accent1"/>
            <w:vAlign w:val="center"/>
          </w:tcPr>
          <w:p w14:paraId="7F912A01" w14:textId="77777777" w:rsidR="00B34B82" w:rsidRPr="00151A91" w:rsidRDefault="00B34B82" w:rsidP="00151A91">
            <w:pPr>
              <w:pStyle w:val="Sansinterligne"/>
              <w:jc w:val="center"/>
              <w:rPr>
                <w:color w:val="FFFFFF" w:themeColor="background1"/>
                <w:sz w:val="22"/>
              </w:rPr>
            </w:pPr>
            <w:r w:rsidRPr="00151A91">
              <w:rPr>
                <w:color w:val="FFFFFF" w:themeColor="background1"/>
                <w:sz w:val="22"/>
              </w:rPr>
              <w:t>Mesures concrètes</w:t>
            </w:r>
          </w:p>
        </w:tc>
        <w:tc>
          <w:tcPr>
            <w:tcW w:w="5757" w:type="dxa"/>
            <w:gridSpan w:val="2"/>
            <w:shd w:val="clear" w:color="auto" w:fill="6B8A16" w:themeFill="accent1"/>
            <w:vAlign w:val="center"/>
          </w:tcPr>
          <w:p w14:paraId="7F057633" w14:textId="77777777" w:rsidR="00B34B82" w:rsidRPr="00151A91" w:rsidRDefault="00B34B82" w:rsidP="00151A91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2"/>
              </w:rPr>
            </w:pPr>
            <w:r w:rsidRPr="00151A91">
              <w:rPr>
                <w:color w:val="FFFFFF" w:themeColor="background1"/>
                <w:sz w:val="22"/>
              </w:rPr>
              <w:t>Planification des suivis</w:t>
            </w:r>
          </w:p>
        </w:tc>
        <w:tc>
          <w:tcPr>
            <w:tcW w:w="5757" w:type="dxa"/>
            <w:vMerge w:val="restart"/>
            <w:shd w:val="clear" w:color="auto" w:fill="6B8A16" w:themeFill="accent1"/>
            <w:vAlign w:val="center"/>
          </w:tcPr>
          <w:p w14:paraId="0F947CE3" w14:textId="77777777" w:rsidR="00B34B82" w:rsidRPr="00151A91" w:rsidRDefault="00B34B82" w:rsidP="00151A91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2"/>
              </w:rPr>
            </w:pPr>
            <w:r w:rsidRPr="00151A91">
              <w:rPr>
                <w:color w:val="FFFFFF" w:themeColor="background1"/>
                <w:sz w:val="22"/>
              </w:rPr>
              <w:t>Indicateurs de résultat</w:t>
            </w:r>
          </w:p>
        </w:tc>
      </w:tr>
      <w:tr w:rsidR="00B34B82" w14:paraId="12C6735F" w14:textId="77777777" w:rsidTr="00322C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6" w:type="dxa"/>
            <w:vMerge/>
            <w:shd w:val="clear" w:color="auto" w:fill="6B8A16" w:themeFill="accent1"/>
          </w:tcPr>
          <w:p w14:paraId="4D06DD19" w14:textId="77777777" w:rsidR="00B34B82" w:rsidRDefault="00B34B82" w:rsidP="00151A91">
            <w:pPr>
              <w:pStyle w:val="Sansinterligne"/>
            </w:pPr>
          </w:p>
        </w:tc>
        <w:tc>
          <w:tcPr>
            <w:tcW w:w="2878" w:type="dxa"/>
            <w:shd w:val="clear" w:color="auto" w:fill="6B8A16" w:themeFill="accent1"/>
            <w:vAlign w:val="center"/>
          </w:tcPr>
          <w:p w14:paraId="1B5CDB54" w14:textId="77777777" w:rsidR="00B34B82" w:rsidRPr="00151A91" w:rsidRDefault="00B34B82" w:rsidP="00151A91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2"/>
              </w:rPr>
            </w:pPr>
            <w:r w:rsidRPr="00151A91">
              <w:rPr>
                <w:color w:val="FFFFFF" w:themeColor="background1"/>
                <w:sz w:val="22"/>
              </w:rPr>
              <w:t>Personne responsable</w:t>
            </w:r>
          </w:p>
        </w:tc>
        <w:tc>
          <w:tcPr>
            <w:tcW w:w="2879" w:type="dxa"/>
            <w:shd w:val="clear" w:color="auto" w:fill="6B8A16" w:themeFill="accent1"/>
            <w:vAlign w:val="center"/>
          </w:tcPr>
          <w:p w14:paraId="5456F7C9" w14:textId="77777777" w:rsidR="00B34B82" w:rsidRPr="00151A91" w:rsidRDefault="00B34B82" w:rsidP="00151A91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2"/>
              </w:rPr>
            </w:pPr>
            <w:r w:rsidRPr="00151A91">
              <w:rPr>
                <w:color w:val="FFFFFF" w:themeColor="background1"/>
                <w:sz w:val="22"/>
              </w:rPr>
              <w:t>Échéances</w:t>
            </w:r>
          </w:p>
        </w:tc>
        <w:tc>
          <w:tcPr>
            <w:tcW w:w="5757" w:type="dxa"/>
            <w:vMerge/>
            <w:shd w:val="clear" w:color="auto" w:fill="6B8A16" w:themeFill="accent1"/>
          </w:tcPr>
          <w:p w14:paraId="276CC4CB" w14:textId="77777777" w:rsidR="00B34B82" w:rsidRDefault="00B34B82" w:rsidP="00151A91">
            <w:pPr>
              <w:pStyle w:val="Sansinterlig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4B82" w14:paraId="4133DB95" w14:textId="77777777" w:rsidTr="00A279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6" w:type="dxa"/>
          </w:tcPr>
          <w:p w14:paraId="6244ABE5" w14:textId="77777777" w:rsidR="00B34B82" w:rsidRPr="00D40D86" w:rsidRDefault="00B34B82" w:rsidP="00151A91">
            <w:pPr>
              <w:pStyle w:val="Sansinterligne"/>
              <w:rPr>
                <w:b w:val="0"/>
                <w:bCs w:val="0"/>
              </w:rPr>
            </w:pPr>
            <w:r w:rsidRPr="00D40D86">
              <w:rPr>
                <w:b w:val="0"/>
                <w:bCs w:val="0"/>
              </w:rPr>
              <w:t xml:space="preserve">1. </w:t>
            </w:r>
          </w:p>
        </w:tc>
        <w:tc>
          <w:tcPr>
            <w:tcW w:w="2878" w:type="dxa"/>
          </w:tcPr>
          <w:p w14:paraId="7F836CB8" w14:textId="77777777" w:rsidR="00B34B82" w:rsidRDefault="00B34B82" w:rsidP="00151A91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79" w:type="dxa"/>
          </w:tcPr>
          <w:p w14:paraId="6FEECAB3" w14:textId="77777777" w:rsidR="00B34B82" w:rsidRDefault="00B34B82" w:rsidP="00151A91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57" w:type="dxa"/>
          </w:tcPr>
          <w:p w14:paraId="36E3189C" w14:textId="77777777" w:rsidR="00B34B82" w:rsidRDefault="00B34B82" w:rsidP="00151A91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34B82" w14:paraId="5CA01CCD" w14:textId="77777777" w:rsidTr="00A279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6" w:type="dxa"/>
          </w:tcPr>
          <w:p w14:paraId="7D7BC4D5" w14:textId="77777777" w:rsidR="00B34B82" w:rsidRPr="00D40D86" w:rsidRDefault="00B34B82" w:rsidP="00151A91">
            <w:pPr>
              <w:pStyle w:val="Sansinterligne"/>
              <w:rPr>
                <w:b w:val="0"/>
                <w:bCs w:val="0"/>
              </w:rPr>
            </w:pPr>
            <w:r w:rsidRPr="00D40D86">
              <w:rPr>
                <w:b w:val="0"/>
                <w:bCs w:val="0"/>
              </w:rPr>
              <w:t xml:space="preserve">2. </w:t>
            </w:r>
          </w:p>
        </w:tc>
        <w:tc>
          <w:tcPr>
            <w:tcW w:w="2878" w:type="dxa"/>
          </w:tcPr>
          <w:p w14:paraId="103B1A31" w14:textId="77777777" w:rsidR="00B34B82" w:rsidRDefault="00B34B82" w:rsidP="00151A91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79" w:type="dxa"/>
          </w:tcPr>
          <w:p w14:paraId="46687230" w14:textId="77777777" w:rsidR="00B34B82" w:rsidRDefault="00B34B82" w:rsidP="00151A91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57" w:type="dxa"/>
          </w:tcPr>
          <w:p w14:paraId="2FF1719B" w14:textId="77777777" w:rsidR="00B34B82" w:rsidRDefault="00B34B82" w:rsidP="00151A91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4B82" w14:paraId="7C9B649B" w14:textId="77777777" w:rsidTr="00A279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6" w:type="dxa"/>
          </w:tcPr>
          <w:p w14:paraId="057DC7FB" w14:textId="77777777" w:rsidR="00B34B82" w:rsidRPr="00D40D86" w:rsidRDefault="00B34B82" w:rsidP="00151A91">
            <w:pPr>
              <w:pStyle w:val="Sansinterligne"/>
              <w:rPr>
                <w:b w:val="0"/>
                <w:bCs w:val="0"/>
              </w:rPr>
            </w:pPr>
            <w:r w:rsidRPr="00D40D86">
              <w:rPr>
                <w:b w:val="0"/>
                <w:bCs w:val="0"/>
              </w:rPr>
              <w:t xml:space="preserve">3. </w:t>
            </w:r>
          </w:p>
        </w:tc>
        <w:tc>
          <w:tcPr>
            <w:tcW w:w="2878" w:type="dxa"/>
          </w:tcPr>
          <w:p w14:paraId="456DA40D" w14:textId="77777777" w:rsidR="00B34B82" w:rsidRDefault="00B34B82" w:rsidP="00151A91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79" w:type="dxa"/>
          </w:tcPr>
          <w:p w14:paraId="1A3B6596" w14:textId="77777777" w:rsidR="00B34B82" w:rsidRDefault="00B34B82" w:rsidP="00151A91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57" w:type="dxa"/>
          </w:tcPr>
          <w:p w14:paraId="73B4DD51" w14:textId="77777777" w:rsidR="00B34B82" w:rsidRDefault="00B34B82" w:rsidP="00151A91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34B82" w14:paraId="42488529" w14:textId="77777777" w:rsidTr="00A279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6" w:type="dxa"/>
          </w:tcPr>
          <w:p w14:paraId="706F9BFF" w14:textId="77777777" w:rsidR="00B34B82" w:rsidRPr="00D40D86" w:rsidRDefault="00B34B82" w:rsidP="00151A91">
            <w:pPr>
              <w:pStyle w:val="Sansinterligne"/>
              <w:rPr>
                <w:b w:val="0"/>
                <w:bCs w:val="0"/>
              </w:rPr>
            </w:pPr>
            <w:r w:rsidRPr="00D40D86">
              <w:rPr>
                <w:b w:val="0"/>
                <w:bCs w:val="0"/>
              </w:rPr>
              <w:t xml:space="preserve">4. </w:t>
            </w:r>
          </w:p>
        </w:tc>
        <w:tc>
          <w:tcPr>
            <w:tcW w:w="2878" w:type="dxa"/>
          </w:tcPr>
          <w:p w14:paraId="04C07210" w14:textId="77777777" w:rsidR="00B34B82" w:rsidRDefault="00B34B82" w:rsidP="00151A91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79" w:type="dxa"/>
          </w:tcPr>
          <w:p w14:paraId="65E47CFE" w14:textId="77777777" w:rsidR="00B34B82" w:rsidRDefault="00B34B82" w:rsidP="00151A91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57" w:type="dxa"/>
          </w:tcPr>
          <w:p w14:paraId="099C0A6C" w14:textId="77777777" w:rsidR="00B34B82" w:rsidRDefault="00B34B82" w:rsidP="00151A91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50A7" w14:paraId="43AD5F14" w14:textId="77777777" w:rsidTr="00A279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6" w:type="dxa"/>
          </w:tcPr>
          <w:p w14:paraId="2CF41855" w14:textId="48BC7185" w:rsidR="004150A7" w:rsidRPr="00D40D86" w:rsidRDefault="004150A7" w:rsidP="00151A91">
            <w:pPr>
              <w:pStyle w:val="Sansinterligne"/>
              <w:rPr>
                <w:b w:val="0"/>
                <w:bCs w:val="0"/>
              </w:rPr>
            </w:pPr>
            <w:r w:rsidRPr="00D40D86">
              <w:rPr>
                <w:b w:val="0"/>
                <w:bCs w:val="0"/>
              </w:rPr>
              <w:t xml:space="preserve">5. </w:t>
            </w:r>
          </w:p>
        </w:tc>
        <w:tc>
          <w:tcPr>
            <w:tcW w:w="2878" w:type="dxa"/>
          </w:tcPr>
          <w:p w14:paraId="2B564B43" w14:textId="77777777" w:rsidR="004150A7" w:rsidRDefault="004150A7" w:rsidP="00151A91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79" w:type="dxa"/>
          </w:tcPr>
          <w:p w14:paraId="2892247E" w14:textId="77777777" w:rsidR="004150A7" w:rsidRDefault="004150A7" w:rsidP="00151A91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57" w:type="dxa"/>
          </w:tcPr>
          <w:p w14:paraId="098EBB20" w14:textId="77777777" w:rsidR="004150A7" w:rsidRDefault="004150A7" w:rsidP="00151A91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6"/>
    </w:tbl>
    <w:p w14:paraId="46F9721B" w14:textId="6D096099" w:rsidR="00C073B4" w:rsidRDefault="00C073B4" w:rsidP="00C073B4">
      <w:pPr>
        <w:rPr>
          <w:rFonts w:asciiTheme="minorHAnsi" w:hAnsiTheme="minorHAnsi" w:cstheme="minorHAnsi"/>
        </w:rPr>
      </w:pPr>
    </w:p>
    <w:sectPr w:rsidR="00C073B4" w:rsidSect="000D4822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6758C" w14:textId="77777777" w:rsidR="004310F6" w:rsidRDefault="004310F6" w:rsidP="00964CC5">
      <w:r>
        <w:separator/>
      </w:r>
    </w:p>
  </w:endnote>
  <w:endnote w:type="continuationSeparator" w:id="0">
    <w:p w14:paraId="282D996A" w14:textId="77777777" w:rsidR="004310F6" w:rsidRDefault="004310F6" w:rsidP="00964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ter">
    <w:altName w:val="Calibri"/>
    <w:charset w:val="00"/>
    <w:family w:val="auto"/>
    <w:pitch w:val="variable"/>
    <w:sig w:usb0="E00002FF" w:usb1="1200A1FF" w:usb2="0000000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8C65F" w14:textId="77777777" w:rsidR="00A2153B" w:rsidRDefault="00A2153B" w:rsidP="00A2153B">
    <w:pPr>
      <w:pStyle w:val="Sansinterlign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0EE3E" w14:textId="77777777" w:rsidR="00D768D0" w:rsidRDefault="00CF57A1" w:rsidP="00CF57A1">
    <w:pPr>
      <w:pStyle w:val="Sansinterligne"/>
      <w:tabs>
        <w:tab w:val="left" w:pos="4915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EB93E" w14:textId="52E4FE5A" w:rsidR="004F22BE" w:rsidRPr="003603C2" w:rsidRDefault="004E5529" w:rsidP="00A2153B">
    <w:pPr>
      <w:pStyle w:val="Sansinterligne"/>
      <w:jc w:val="right"/>
    </w:pPr>
    <w:r>
      <w:t>Plan d’action</w:t>
    </w:r>
    <w:r w:rsidR="00A54654">
      <w:ptab w:relativeTo="margin" w:alignment="right" w:leader="none"/>
    </w:r>
    <w:r w:rsidR="00A54654">
      <w:fldChar w:fldCharType="begin"/>
    </w:r>
    <w:r w:rsidR="00A54654">
      <w:instrText xml:space="preserve"> PAGE   \* MERGEFORMAT </w:instrText>
    </w:r>
    <w:r w:rsidR="00A54654">
      <w:fldChar w:fldCharType="separate"/>
    </w:r>
    <w:r w:rsidR="00A54654">
      <w:rPr>
        <w:noProof/>
      </w:rPr>
      <w:t>2</w:t>
    </w:r>
    <w:r w:rsidR="00A54654"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86322" w14:textId="77777777" w:rsidR="003603C2" w:rsidRDefault="003603C2" w:rsidP="004F22BE">
    <w:pPr>
      <w:pStyle w:val="Sansinterligne"/>
      <w:jc w:val="righ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05F46" w14:textId="77777777" w:rsidR="009A5523" w:rsidRDefault="009A5523" w:rsidP="004F22BE">
    <w:pPr>
      <w:pStyle w:val="Sansinterlig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CE8EF" w14:textId="77777777" w:rsidR="004310F6" w:rsidRDefault="004310F6" w:rsidP="00964CC5">
      <w:r>
        <w:separator/>
      </w:r>
    </w:p>
  </w:footnote>
  <w:footnote w:type="continuationSeparator" w:id="0">
    <w:p w14:paraId="3585AEC3" w14:textId="77777777" w:rsidR="004310F6" w:rsidRDefault="004310F6" w:rsidP="00964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FFBD" w14:textId="77777777" w:rsidR="001D6C28" w:rsidRDefault="00090F5C">
    <w:pPr>
      <w:pStyle w:val="En-tte"/>
    </w:pPr>
    <w:r>
      <w:rPr>
        <w:noProof/>
      </w:rPr>
      <w:drawing>
        <wp:inline distT="0" distB="0" distL="0" distR="0" wp14:anchorId="418DA15F" wp14:editId="53F524AF">
          <wp:extent cx="1089624" cy="630000"/>
          <wp:effectExtent l="0" t="0" r="0" b="0"/>
          <wp:docPr id="15168717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687173" name="Image 1516871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624" cy="6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F4D2D" w14:textId="77777777" w:rsidR="00B44DDF" w:rsidRDefault="002865CD" w:rsidP="00E96EF9">
    <w:pPr>
      <w:pStyle w:val="Sansinterligne"/>
    </w:pPr>
    <w:r>
      <w:rPr>
        <w:noProof/>
      </w:rPr>
      <w:drawing>
        <wp:inline distT="0" distB="0" distL="0" distR="0" wp14:anchorId="72D13A44" wp14:editId="5FB53EEF">
          <wp:extent cx="1089624" cy="630000"/>
          <wp:effectExtent l="0" t="0" r="0" b="0"/>
          <wp:docPr id="1986513250" name="Image 19865132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687173" name="Image 1516871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624" cy="6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682F"/>
    <w:multiLevelType w:val="hybridMultilevel"/>
    <w:tmpl w:val="63EE2EAE"/>
    <w:lvl w:ilvl="0" w:tplc="0C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2A1B94"/>
    <w:multiLevelType w:val="hybridMultilevel"/>
    <w:tmpl w:val="64CC46BA"/>
    <w:lvl w:ilvl="0" w:tplc="0C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626FFF"/>
    <w:multiLevelType w:val="hybridMultilevel"/>
    <w:tmpl w:val="93328176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A5F95"/>
    <w:multiLevelType w:val="hybridMultilevel"/>
    <w:tmpl w:val="27540E8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60490"/>
    <w:multiLevelType w:val="hybridMultilevel"/>
    <w:tmpl w:val="35E29CCA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027E3"/>
    <w:multiLevelType w:val="hybridMultilevel"/>
    <w:tmpl w:val="DC565FE4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278A2"/>
    <w:multiLevelType w:val="hybridMultilevel"/>
    <w:tmpl w:val="BD781820"/>
    <w:lvl w:ilvl="0" w:tplc="4B349E38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72012"/>
    <w:multiLevelType w:val="hybridMultilevel"/>
    <w:tmpl w:val="2CFE6680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164B5"/>
    <w:multiLevelType w:val="hybridMultilevel"/>
    <w:tmpl w:val="A1969D4A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2697C"/>
    <w:multiLevelType w:val="hybridMultilevel"/>
    <w:tmpl w:val="1A0239DE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428FD"/>
    <w:multiLevelType w:val="hybridMultilevel"/>
    <w:tmpl w:val="327889F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340D7"/>
    <w:multiLevelType w:val="hybridMultilevel"/>
    <w:tmpl w:val="602E24B0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AA43AF"/>
    <w:multiLevelType w:val="hybridMultilevel"/>
    <w:tmpl w:val="2A347B60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44533"/>
    <w:multiLevelType w:val="hybridMultilevel"/>
    <w:tmpl w:val="EEAC04FA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B8600C"/>
    <w:multiLevelType w:val="hybridMultilevel"/>
    <w:tmpl w:val="02945E52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9B6020"/>
    <w:multiLevelType w:val="hybridMultilevel"/>
    <w:tmpl w:val="050AAACC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8524E1"/>
    <w:multiLevelType w:val="hybridMultilevel"/>
    <w:tmpl w:val="0ACA2332"/>
    <w:lvl w:ilvl="0" w:tplc="4B349E38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E25E89"/>
    <w:multiLevelType w:val="hybridMultilevel"/>
    <w:tmpl w:val="667E60C0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23FEE"/>
    <w:multiLevelType w:val="hybridMultilevel"/>
    <w:tmpl w:val="B7B075F6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270B7E"/>
    <w:multiLevelType w:val="hybridMultilevel"/>
    <w:tmpl w:val="11A8C1E4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04341D"/>
    <w:multiLevelType w:val="hybridMultilevel"/>
    <w:tmpl w:val="227C5D2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F7511B"/>
    <w:multiLevelType w:val="hybridMultilevel"/>
    <w:tmpl w:val="59E400F0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475C40"/>
    <w:multiLevelType w:val="hybridMultilevel"/>
    <w:tmpl w:val="B92EA5A0"/>
    <w:lvl w:ilvl="0" w:tplc="0C0C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3A952D5C"/>
    <w:multiLevelType w:val="hybridMultilevel"/>
    <w:tmpl w:val="A532F44E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62258F"/>
    <w:multiLevelType w:val="hybridMultilevel"/>
    <w:tmpl w:val="4FD6295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38700E"/>
    <w:multiLevelType w:val="hybridMultilevel"/>
    <w:tmpl w:val="28968CC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89070A"/>
    <w:multiLevelType w:val="hybridMultilevel"/>
    <w:tmpl w:val="6B0E5BF0"/>
    <w:lvl w:ilvl="0" w:tplc="0C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1FE7DF5"/>
    <w:multiLevelType w:val="hybridMultilevel"/>
    <w:tmpl w:val="DFB6EE30"/>
    <w:lvl w:ilvl="0" w:tplc="0C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3140876"/>
    <w:multiLevelType w:val="hybridMultilevel"/>
    <w:tmpl w:val="8FBE0E38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957164"/>
    <w:multiLevelType w:val="hybridMultilevel"/>
    <w:tmpl w:val="A800BB68"/>
    <w:lvl w:ilvl="0" w:tplc="2B9A3446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207B7"/>
    <w:multiLevelType w:val="hybridMultilevel"/>
    <w:tmpl w:val="765400D2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9E2ECD"/>
    <w:multiLevelType w:val="hybridMultilevel"/>
    <w:tmpl w:val="3F7E4BB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9077DC"/>
    <w:multiLevelType w:val="hybridMultilevel"/>
    <w:tmpl w:val="2C563F1C"/>
    <w:lvl w:ilvl="0" w:tplc="4B349E38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3133A4"/>
    <w:multiLevelType w:val="hybridMultilevel"/>
    <w:tmpl w:val="8ADA46E2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092962"/>
    <w:multiLevelType w:val="hybridMultilevel"/>
    <w:tmpl w:val="EAD211A4"/>
    <w:lvl w:ilvl="0" w:tplc="30327AEA">
      <w:start w:val="1"/>
      <w:numFmt w:val="bullet"/>
      <w:pStyle w:val="pucebalise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0851CB"/>
    <w:multiLevelType w:val="hybridMultilevel"/>
    <w:tmpl w:val="315C1348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A95515"/>
    <w:multiLevelType w:val="hybridMultilevel"/>
    <w:tmpl w:val="98B49BF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B439CE"/>
    <w:multiLevelType w:val="multilevel"/>
    <w:tmpl w:val="5CC0BE1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3."/>
      <w:lvlJc w:val="left"/>
      <w:pPr>
        <w:ind w:left="2070" w:hanging="360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2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 w15:restartNumberingAfterBreak="0">
    <w:nsid w:val="6CC33689"/>
    <w:multiLevelType w:val="hybridMultilevel"/>
    <w:tmpl w:val="BDBC740E"/>
    <w:lvl w:ilvl="0" w:tplc="4B349E38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7838CA"/>
    <w:multiLevelType w:val="hybridMultilevel"/>
    <w:tmpl w:val="A4980200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DF75F6"/>
    <w:multiLevelType w:val="hybridMultilevel"/>
    <w:tmpl w:val="7DFE1402"/>
    <w:lvl w:ilvl="0" w:tplc="0C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59E7B8B"/>
    <w:multiLevelType w:val="hybridMultilevel"/>
    <w:tmpl w:val="BAC0E3F4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4B0ADA"/>
    <w:multiLevelType w:val="hybridMultilevel"/>
    <w:tmpl w:val="8A7093E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290501">
    <w:abstractNumId w:val="29"/>
  </w:num>
  <w:num w:numId="2" w16cid:durableId="244531204">
    <w:abstractNumId w:val="10"/>
  </w:num>
  <w:num w:numId="3" w16cid:durableId="18942703">
    <w:abstractNumId w:val="20"/>
  </w:num>
  <w:num w:numId="4" w16cid:durableId="1264915955">
    <w:abstractNumId w:val="42"/>
  </w:num>
  <w:num w:numId="5" w16cid:durableId="374670030">
    <w:abstractNumId w:val="34"/>
  </w:num>
  <w:num w:numId="6" w16cid:durableId="122384154">
    <w:abstractNumId w:val="4"/>
  </w:num>
  <w:num w:numId="7" w16cid:durableId="1054741960">
    <w:abstractNumId w:val="30"/>
  </w:num>
  <w:num w:numId="8" w16cid:durableId="962346137">
    <w:abstractNumId w:val="2"/>
  </w:num>
  <w:num w:numId="9" w16cid:durableId="1258439164">
    <w:abstractNumId w:val="12"/>
  </w:num>
  <w:num w:numId="10" w16cid:durableId="356737209">
    <w:abstractNumId w:val="40"/>
  </w:num>
  <w:num w:numId="11" w16cid:durableId="430322262">
    <w:abstractNumId w:val="27"/>
  </w:num>
  <w:num w:numId="12" w16cid:durableId="1355574276">
    <w:abstractNumId w:val="17"/>
  </w:num>
  <w:num w:numId="13" w16cid:durableId="989331560">
    <w:abstractNumId w:val="28"/>
  </w:num>
  <w:num w:numId="14" w16cid:durableId="1823959351">
    <w:abstractNumId w:val="26"/>
  </w:num>
  <w:num w:numId="15" w16cid:durableId="892470018">
    <w:abstractNumId w:val="15"/>
  </w:num>
  <w:num w:numId="16" w16cid:durableId="228853154">
    <w:abstractNumId w:val="25"/>
  </w:num>
  <w:num w:numId="17" w16cid:durableId="673456771">
    <w:abstractNumId w:val="22"/>
  </w:num>
  <w:num w:numId="18" w16cid:durableId="1383017832">
    <w:abstractNumId w:val="13"/>
  </w:num>
  <w:num w:numId="19" w16cid:durableId="145980664">
    <w:abstractNumId w:val="5"/>
  </w:num>
  <w:num w:numId="20" w16cid:durableId="994140147">
    <w:abstractNumId w:val="21"/>
  </w:num>
  <w:num w:numId="21" w16cid:durableId="774788091">
    <w:abstractNumId w:val="0"/>
  </w:num>
  <w:num w:numId="22" w16cid:durableId="378433047">
    <w:abstractNumId w:val="14"/>
  </w:num>
  <w:num w:numId="23" w16cid:durableId="1762406708">
    <w:abstractNumId w:val="35"/>
  </w:num>
  <w:num w:numId="24" w16cid:durableId="1158231834">
    <w:abstractNumId w:val="18"/>
  </w:num>
  <w:num w:numId="25" w16cid:durableId="170804936">
    <w:abstractNumId w:val="11"/>
  </w:num>
  <w:num w:numId="26" w16cid:durableId="1333993579">
    <w:abstractNumId w:val="33"/>
  </w:num>
  <w:num w:numId="27" w16cid:durableId="728309358">
    <w:abstractNumId w:val="9"/>
  </w:num>
  <w:num w:numId="28" w16cid:durableId="1566065261">
    <w:abstractNumId w:val="8"/>
  </w:num>
  <w:num w:numId="29" w16cid:durableId="1355112037">
    <w:abstractNumId w:val="7"/>
  </w:num>
  <w:num w:numId="30" w16cid:durableId="284698987">
    <w:abstractNumId w:val="19"/>
  </w:num>
  <w:num w:numId="31" w16cid:durableId="189877597">
    <w:abstractNumId w:val="23"/>
  </w:num>
  <w:num w:numId="32" w16cid:durableId="40250784">
    <w:abstractNumId w:val="1"/>
  </w:num>
  <w:num w:numId="33" w16cid:durableId="1690718974">
    <w:abstractNumId w:val="37"/>
  </w:num>
  <w:num w:numId="34" w16cid:durableId="1081372528">
    <w:abstractNumId w:val="41"/>
  </w:num>
  <w:num w:numId="35" w16cid:durableId="147599525">
    <w:abstractNumId w:val="39"/>
  </w:num>
  <w:num w:numId="36" w16cid:durableId="779179079">
    <w:abstractNumId w:val="36"/>
  </w:num>
  <w:num w:numId="37" w16cid:durableId="483739185">
    <w:abstractNumId w:val="3"/>
  </w:num>
  <w:num w:numId="38" w16cid:durableId="1015304335">
    <w:abstractNumId w:val="24"/>
  </w:num>
  <w:num w:numId="39" w16cid:durableId="1114909176">
    <w:abstractNumId w:val="31"/>
  </w:num>
  <w:num w:numId="40" w16cid:durableId="954408957">
    <w:abstractNumId w:val="6"/>
  </w:num>
  <w:num w:numId="41" w16cid:durableId="1611935521">
    <w:abstractNumId w:val="32"/>
  </w:num>
  <w:num w:numId="42" w16cid:durableId="665472277">
    <w:abstractNumId w:val="38"/>
  </w:num>
  <w:num w:numId="43" w16cid:durableId="13013777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25C"/>
    <w:rsid w:val="00000ED5"/>
    <w:rsid w:val="00002A8D"/>
    <w:rsid w:val="00002DD6"/>
    <w:rsid w:val="0001602E"/>
    <w:rsid w:val="00017E9F"/>
    <w:rsid w:val="0002003B"/>
    <w:rsid w:val="000225CE"/>
    <w:rsid w:val="00023E64"/>
    <w:rsid w:val="00025E10"/>
    <w:rsid w:val="00030315"/>
    <w:rsid w:val="000379B5"/>
    <w:rsid w:val="00040FA7"/>
    <w:rsid w:val="000415E0"/>
    <w:rsid w:val="000425BE"/>
    <w:rsid w:val="0004321B"/>
    <w:rsid w:val="000447A5"/>
    <w:rsid w:val="0005038F"/>
    <w:rsid w:val="00053BE1"/>
    <w:rsid w:val="000602F6"/>
    <w:rsid w:val="000624C4"/>
    <w:rsid w:val="00062E14"/>
    <w:rsid w:val="0006529C"/>
    <w:rsid w:val="00067891"/>
    <w:rsid w:val="00067B75"/>
    <w:rsid w:val="00067DEE"/>
    <w:rsid w:val="0007025C"/>
    <w:rsid w:val="00072F43"/>
    <w:rsid w:val="0007431B"/>
    <w:rsid w:val="00075E1B"/>
    <w:rsid w:val="000771A9"/>
    <w:rsid w:val="00077AA7"/>
    <w:rsid w:val="000868A2"/>
    <w:rsid w:val="00090F5C"/>
    <w:rsid w:val="00092F22"/>
    <w:rsid w:val="00094B0A"/>
    <w:rsid w:val="00094C29"/>
    <w:rsid w:val="00095756"/>
    <w:rsid w:val="000A0B10"/>
    <w:rsid w:val="000B3661"/>
    <w:rsid w:val="000B4BDB"/>
    <w:rsid w:val="000B5AB5"/>
    <w:rsid w:val="000B5E04"/>
    <w:rsid w:val="000B7658"/>
    <w:rsid w:val="000C0231"/>
    <w:rsid w:val="000C6B8B"/>
    <w:rsid w:val="000D1009"/>
    <w:rsid w:val="000D4822"/>
    <w:rsid w:val="000D6B89"/>
    <w:rsid w:val="000E06C8"/>
    <w:rsid w:val="000E162A"/>
    <w:rsid w:val="000E4D83"/>
    <w:rsid w:val="000E4DA8"/>
    <w:rsid w:val="000E5403"/>
    <w:rsid w:val="000E66A1"/>
    <w:rsid w:val="000F00B2"/>
    <w:rsid w:val="000F4689"/>
    <w:rsid w:val="000F631F"/>
    <w:rsid w:val="0010729E"/>
    <w:rsid w:val="00116019"/>
    <w:rsid w:val="0012122C"/>
    <w:rsid w:val="00122C07"/>
    <w:rsid w:val="001231C5"/>
    <w:rsid w:val="00123A1A"/>
    <w:rsid w:val="00125602"/>
    <w:rsid w:val="00131FA1"/>
    <w:rsid w:val="0013243A"/>
    <w:rsid w:val="001328CF"/>
    <w:rsid w:val="001360E4"/>
    <w:rsid w:val="00141392"/>
    <w:rsid w:val="00150912"/>
    <w:rsid w:val="00151A29"/>
    <w:rsid w:val="00151A91"/>
    <w:rsid w:val="00152C53"/>
    <w:rsid w:val="00170173"/>
    <w:rsid w:val="00172F7A"/>
    <w:rsid w:val="00173148"/>
    <w:rsid w:val="001769F5"/>
    <w:rsid w:val="001815B1"/>
    <w:rsid w:val="00182665"/>
    <w:rsid w:val="00186D60"/>
    <w:rsid w:val="0019163D"/>
    <w:rsid w:val="0019277B"/>
    <w:rsid w:val="001943E3"/>
    <w:rsid w:val="00194BD0"/>
    <w:rsid w:val="00197D12"/>
    <w:rsid w:val="001A7420"/>
    <w:rsid w:val="001A75E5"/>
    <w:rsid w:val="001C7C3B"/>
    <w:rsid w:val="001D0647"/>
    <w:rsid w:val="001D16C5"/>
    <w:rsid w:val="001D630C"/>
    <w:rsid w:val="001D6C28"/>
    <w:rsid w:val="001E2D4E"/>
    <w:rsid w:val="001E6A3E"/>
    <w:rsid w:val="001F41C7"/>
    <w:rsid w:val="001F4976"/>
    <w:rsid w:val="001F534E"/>
    <w:rsid w:val="001F73DD"/>
    <w:rsid w:val="001F7C27"/>
    <w:rsid w:val="002009B8"/>
    <w:rsid w:val="00203EB1"/>
    <w:rsid w:val="0020450A"/>
    <w:rsid w:val="00205CD6"/>
    <w:rsid w:val="00211BA9"/>
    <w:rsid w:val="00213BAF"/>
    <w:rsid w:val="00213F50"/>
    <w:rsid w:val="0021634C"/>
    <w:rsid w:val="00223C57"/>
    <w:rsid w:val="00226139"/>
    <w:rsid w:val="00234604"/>
    <w:rsid w:val="00235E1E"/>
    <w:rsid w:val="002447B8"/>
    <w:rsid w:val="00252058"/>
    <w:rsid w:val="002637B6"/>
    <w:rsid w:val="00266FD2"/>
    <w:rsid w:val="00271D30"/>
    <w:rsid w:val="002737F2"/>
    <w:rsid w:val="0027518C"/>
    <w:rsid w:val="0027757A"/>
    <w:rsid w:val="002804D5"/>
    <w:rsid w:val="00282476"/>
    <w:rsid w:val="002865CD"/>
    <w:rsid w:val="002976E8"/>
    <w:rsid w:val="002A00CA"/>
    <w:rsid w:val="002A43F9"/>
    <w:rsid w:val="002B1200"/>
    <w:rsid w:val="002B19A3"/>
    <w:rsid w:val="002B291C"/>
    <w:rsid w:val="002B4ABE"/>
    <w:rsid w:val="002C3CDF"/>
    <w:rsid w:val="002C7FAC"/>
    <w:rsid w:val="002D5825"/>
    <w:rsid w:val="002D5F6A"/>
    <w:rsid w:val="002D6396"/>
    <w:rsid w:val="002D6D1F"/>
    <w:rsid w:val="002E1B09"/>
    <w:rsid w:val="002E3770"/>
    <w:rsid w:val="002F3310"/>
    <w:rsid w:val="002F5877"/>
    <w:rsid w:val="0030326C"/>
    <w:rsid w:val="00312F24"/>
    <w:rsid w:val="0031330A"/>
    <w:rsid w:val="00322C37"/>
    <w:rsid w:val="00323AA8"/>
    <w:rsid w:val="00323BC3"/>
    <w:rsid w:val="00325B70"/>
    <w:rsid w:val="00326363"/>
    <w:rsid w:val="00332CBB"/>
    <w:rsid w:val="00340386"/>
    <w:rsid w:val="00340CC4"/>
    <w:rsid w:val="0034168E"/>
    <w:rsid w:val="00341A4E"/>
    <w:rsid w:val="0035368F"/>
    <w:rsid w:val="003603C2"/>
    <w:rsid w:val="00360F0F"/>
    <w:rsid w:val="0037244C"/>
    <w:rsid w:val="00376B99"/>
    <w:rsid w:val="00377E61"/>
    <w:rsid w:val="003820D9"/>
    <w:rsid w:val="003865BF"/>
    <w:rsid w:val="003871A0"/>
    <w:rsid w:val="003872E8"/>
    <w:rsid w:val="00391A65"/>
    <w:rsid w:val="00395F52"/>
    <w:rsid w:val="003A35BA"/>
    <w:rsid w:val="003A495C"/>
    <w:rsid w:val="003A622C"/>
    <w:rsid w:val="003B071F"/>
    <w:rsid w:val="003B153D"/>
    <w:rsid w:val="003B2225"/>
    <w:rsid w:val="003B6744"/>
    <w:rsid w:val="003B6C30"/>
    <w:rsid w:val="003B707C"/>
    <w:rsid w:val="003C389D"/>
    <w:rsid w:val="003C4087"/>
    <w:rsid w:val="003D3B06"/>
    <w:rsid w:val="003D75B7"/>
    <w:rsid w:val="003E0617"/>
    <w:rsid w:val="003E3E4D"/>
    <w:rsid w:val="003E5228"/>
    <w:rsid w:val="003F08B3"/>
    <w:rsid w:val="003F2EF7"/>
    <w:rsid w:val="003F3298"/>
    <w:rsid w:val="003F69AB"/>
    <w:rsid w:val="004150A7"/>
    <w:rsid w:val="0041570B"/>
    <w:rsid w:val="004219D2"/>
    <w:rsid w:val="00422315"/>
    <w:rsid w:val="00425705"/>
    <w:rsid w:val="004310F6"/>
    <w:rsid w:val="00442375"/>
    <w:rsid w:val="004426E8"/>
    <w:rsid w:val="00444C02"/>
    <w:rsid w:val="004462A9"/>
    <w:rsid w:val="004472F6"/>
    <w:rsid w:val="004529FB"/>
    <w:rsid w:val="00454C87"/>
    <w:rsid w:val="00455F20"/>
    <w:rsid w:val="004629AD"/>
    <w:rsid w:val="00463B9D"/>
    <w:rsid w:val="004740A0"/>
    <w:rsid w:val="004840FA"/>
    <w:rsid w:val="004870F8"/>
    <w:rsid w:val="004903D9"/>
    <w:rsid w:val="00492C65"/>
    <w:rsid w:val="004A125A"/>
    <w:rsid w:val="004A40D6"/>
    <w:rsid w:val="004A7D49"/>
    <w:rsid w:val="004B1098"/>
    <w:rsid w:val="004B11DF"/>
    <w:rsid w:val="004B3EF8"/>
    <w:rsid w:val="004B658D"/>
    <w:rsid w:val="004B7E70"/>
    <w:rsid w:val="004C0C13"/>
    <w:rsid w:val="004C2A8B"/>
    <w:rsid w:val="004C3688"/>
    <w:rsid w:val="004C7C0F"/>
    <w:rsid w:val="004D629F"/>
    <w:rsid w:val="004D6A05"/>
    <w:rsid w:val="004E4F3F"/>
    <w:rsid w:val="004E5529"/>
    <w:rsid w:val="004F22BE"/>
    <w:rsid w:val="004F6C7F"/>
    <w:rsid w:val="00502B33"/>
    <w:rsid w:val="00507AED"/>
    <w:rsid w:val="00511EA9"/>
    <w:rsid w:val="00522801"/>
    <w:rsid w:val="0052419E"/>
    <w:rsid w:val="00534E2B"/>
    <w:rsid w:val="00536220"/>
    <w:rsid w:val="00536CA6"/>
    <w:rsid w:val="005432C2"/>
    <w:rsid w:val="00551B0F"/>
    <w:rsid w:val="00552164"/>
    <w:rsid w:val="00554851"/>
    <w:rsid w:val="00560124"/>
    <w:rsid w:val="00562588"/>
    <w:rsid w:val="00563494"/>
    <w:rsid w:val="00563A87"/>
    <w:rsid w:val="00571FD2"/>
    <w:rsid w:val="00573475"/>
    <w:rsid w:val="005745A7"/>
    <w:rsid w:val="00576AFD"/>
    <w:rsid w:val="005771C0"/>
    <w:rsid w:val="0058310F"/>
    <w:rsid w:val="0059077F"/>
    <w:rsid w:val="0059215C"/>
    <w:rsid w:val="005927D1"/>
    <w:rsid w:val="005A28B7"/>
    <w:rsid w:val="005B0649"/>
    <w:rsid w:val="005B0CA4"/>
    <w:rsid w:val="005B24B1"/>
    <w:rsid w:val="005B4B60"/>
    <w:rsid w:val="005B5B90"/>
    <w:rsid w:val="005B7154"/>
    <w:rsid w:val="005C28A4"/>
    <w:rsid w:val="005C4BD8"/>
    <w:rsid w:val="005C608E"/>
    <w:rsid w:val="005C6FC3"/>
    <w:rsid w:val="005D1B8B"/>
    <w:rsid w:val="005D7AE4"/>
    <w:rsid w:val="005E639D"/>
    <w:rsid w:val="005F1E2A"/>
    <w:rsid w:val="005F7D57"/>
    <w:rsid w:val="00604B4D"/>
    <w:rsid w:val="00611B62"/>
    <w:rsid w:val="0061444E"/>
    <w:rsid w:val="00616F15"/>
    <w:rsid w:val="00617662"/>
    <w:rsid w:val="006179C4"/>
    <w:rsid w:val="00620C94"/>
    <w:rsid w:val="006309F4"/>
    <w:rsid w:val="0063135C"/>
    <w:rsid w:val="00634F4B"/>
    <w:rsid w:val="00636937"/>
    <w:rsid w:val="00637ED8"/>
    <w:rsid w:val="00640890"/>
    <w:rsid w:val="00645627"/>
    <w:rsid w:val="00652D24"/>
    <w:rsid w:val="006530D0"/>
    <w:rsid w:val="00657C95"/>
    <w:rsid w:val="00665D91"/>
    <w:rsid w:val="00667AD3"/>
    <w:rsid w:val="00672FFE"/>
    <w:rsid w:val="0067489A"/>
    <w:rsid w:val="006757F7"/>
    <w:rsid w:val="00675B3B"/>
    <w:rsid w:val="0067735F"/>
    <w:rsid w:val="00686ED4"/>
    <w:rsid w:val="00694D4D"/>
    <w:rsid w:val="00695401"/>
    <w:rsid w:val="006A39A9"/>
    <w:rsid w:val="006A6DCB"/>
    <w:rsid w:val="006B695A"/>
    <w:rsid w:val="006B6A8A"/>
    <w:rsid w:val="006C6654"/>
    <w:rsid w:val="006D18F6"/>
    <w:rsid w:val="006D497F"/>
    <w:rsid w:val="006D77F4"/>
    <w:rsid w:val="006E1B55"/>
    <w:rsid w:val="006E3712"/>
    <w:rsid w:val="006E6BE3"/>
    <w:rsid w:val="006F374B"/>
    <w:rsid w:val="006F4513"/>
    <w:rsid w:val="007026EE"/>
    <w:rsid w:val="007128D5"/>
    <w:rsid w:val="007132E8"/>
    <w:rsid w:val="00717A42"/>
    <w:rsid w:val="007221ED"/>
    <w:rsid w:val="00723123"/>
    <w:rsid w:val="00723B20"/>
    <w:rsid w:val="00723C45"/>
    <w:rsid w:val="00724F45"/>
    <w:rsid w:val="00725B49"/>
    <w:rsid w:val="00731099"/>
    <w:rsid w:val="00731196"/>
    <w:rsid w:val="00732098"/>
    <w:rsid w:val="007327A1"/>
    <w:rsid w:val="007367F6"/>
    <w:rsid w:val="00744ED3"/>
    <w:rsid w:val="00746781"/>
    <w:rsid w:val="00752382"/>
    <w:rsid w:val="00752BD2"/>
    <w:rsid w:val="007650C6"/>
    <w:rsid w:val="00780D51"/>
    <w:rsid w:val="00784235"/>
    <w:rsid w:val="00797963"/>
    <w:rsid w:val="007A031C"/>
    <w:rsid w:val="007A0983"/>
    <w:rsid w:val="007A25FC"/>
    <w:rsid w:val="007A3C44"/>
    <w:rsid w:val="007B1F11"/>
    <w:rsid w:val="007B6158"/>
    <w:rsid w:val="007C0215"/>
    <w:rsid w:val="007C3592"/>
    <w:rsid w:val="007C5CF8"/>
    <w:rsid w:val="007C7A32"/>
    <w:rsid w:val="007D3989"/>
    <w:rsid w:val="007E5359"/>
    <w:rsid w:val="007E6808"/>
    <w:rsid w:val="007E79F3"/>
    <w:rsid w:val="007F003B"/>
    <w:rsid w:val="007F3D13"/>
    <w:rsid w:val="008018D4"/>
    <w:rsid w:val="0080457A"/>
    <w:rsid w:val="00807872"/>
    <w:rsid w:val="00810358"/>
    <w:rsid w:val="00826A58"/>
    <w:rsid w:val="0083130D"/>
    <w:rsid w:val="008332E9"/>
    <w:rsid w:val="00836D1E"/>
    <w:rsid w:val="00840179"/>
    <w:rsid w:val="00844687"/>
    <w:rsid w:val="0084717C"/>
    <w:rsid w:val="00850D9E"/>
    <w:rsid w:val="008528DA"/>
    <w:rsid w:val="00856827"/>
    <w:rsid w:val="0086136F"/>
    <w:rsid w:val="008619F7"/>
    <w:rsid w:val="008626D0"/>
    <w:rsid w:val="00870ADA"/>
    <w:rsid w:val="008715D9"/>
    <w:rsid w:val="0087223F"/>
    <w:rsid w:val="00872307"/>
    <w:rsid w:val="0087669E"/>
    <w:rsid w:val="008779CF"/>
    <w:rsid w:val="00882F68"/>
    <w:rsid w:val="00891992"/>
    <w:rsid w:val="008933D9"/>
    <w:rsid w:val="008965B0"/>
    <w:rsid w:val="008A0CD7"/>
    <w:rsid w:val="008A1E6A"/>
    <w:rsid w:val="008A3F3E"/>
    <w:rsid w:val="008A73DB"/>
    <w:rsid w:val="008A7F09"/>
    <w:rsid w:val="008B4F69"/>
    <w:rsid w:val="008C0AE7"/>
    <w:rsid w:val="008C0EAF"/>
    <w:rsid w:val="008C24C0"/>
    <w:rsid w:val="008C2E01"/>
    <w:rsid w:val="008C5619"/>
    <w:rsid w:val="008C58DB"/>
    <w:rsid w:val="008C6C34"/>
    <w:rsid w:val="008C7594"/>
    <w:rsid w:val="008D1461"/>
    <w:rsid w:val="008D1FE6"/>
    <w:rsid w:val="008D5B49"/>
    <w:rsid w:val="008D7293"/>
    <w:rsid w:val="008E4D4E"/>
    <w:rsid w:val="008E64D4"/>
    <w:rsid w:val="008E6A7C"/>
    <w:rsid w:val="008E7FB3"/>
    <w:rsid w:val="008F0B0B"/>
    <w:rsid w:val="008F317F"/>
    <w:rsid w:val="009012F6"/>
    <w:rsid w:val="00906C0F"/>
    <w:rsid w:val="00910089"/>
    <w:rsid w:val="0091031E"/>
    <w:rsid w:val="00910E82"/>
    <w:rsid w:val="00915039"/>
    <w:rsid w:val="00915C04"/>
    <w:rsid w:val="0092127D"/>
    <w:rsid w:val="00921D00"/>
    <w:rsid w:val="009257A5"/>
    <w:rsid w:val="00931229"/>
    <w:rsid w:val="009323CB"/>
    <w:rsid w:val="00933214"/>
    <w:rsid w:val="00933BB8"/>
    <w:rsid w:val="00933E29"/>
    <w:rsid w:val="00941BB7"/>
    <w:rsid w:val="0094538F"/>
    <w:rsid w:val="00946D67"/>
    <w:rsid w:val="0095003E"/>
    <w:rsid w:val="009578ED"/>
    <w:rsid w:val="00957A80"/>
    <w:rsid w:val="0096485B"/>
    <w:rsid w:val="00964CC5"/>
    <w:rsid w:val="009726A6"/>
    <w:rsid w:val="00982DEE"/>
    <w:rsid w:val="009854D2"/>
    <w:rsid w:val="00986026"/>
    <w:rsid w:val="00995F18"/>
    <w:rsid w:val="00996177"/>
    <w:rsid w:val="00996286"/>
    <w:rsid w:val="00997BAB"/>
    <w:rsid w:val="009A0867"/>
    <w:rsid w:val="009A5523"/>
    <w:rsid w:val="009A771F"/>
    <w:rsid w:val="009B3A00"/>
    <w:rsid w:val="009B4B9B"/>
    <w:rsid w:val="009C2900"/>
    <w:rsid w:val="009D20DB"/>
    <w:rsid w:val="009E144C"/>
    <w:rsid w:val="009E2008"/>
    <w:rsid w:val="009E591D"/>
    <w:rsid w:val="009E5ADC"/>
    <w:rsid w:val="009E6263"/>
    <w:rsid w:val="009F242C"/>
    <w:rsid w:val="009F3C06"/>
    <w:rsid w:val="009F43C0"/>
    <w:rsid w:val="00A05B1F"/>
    <w:rsid w:val="00A12FF1"/>
    <w:rsid w:val="00A16185"/>
    <w:rsid w:val="00A1703F"/>
    <w:rsid w:val="00A208AE"/>
    <w:rsid w:val="00A2125A"/>
    <w:rsid w:val="00A2153B"/>
    <w:rsid w:val="00A25191"/>
    <w:rsid w:val="00A2789D"/>
    <w:rsid w:val="00A30BB5"/>
    <w:rsid w:val="00A33334"/>
    <w:rsid w:val="00A347A6"/>
    <w:rsid w:val="00A349C1"/>
    <w:rsid w:val="00A35522"/>
    <w:rsid w:val="00A36A2E"/>
    <w:rsid w:val="00A373D9"/>
    <w:rsid w:val="00A3789E"/>
    <w:rsid w:val="00A44AB8"/>
    <w:rsid w:val="00A54654"/>
    <w:rsid w:val="00A57C62"/>
    <w:rsid w:val="00A62987"/>
    <w:rsid w:val="00A7336D"/>
    <w:rsid w:val="00A736E4"/>
    <w:rsid w:val="00A8681C"/>
    <w:rsid w:val="00A93E01"/>
    <w:rsid w:val="00AA2F5E"/>
    <w:rsid w:val="00AA31EF"/>
    <w:rsid w:val="00AB2D7A"/>
    <w:rsid w:val="00AB5D22"/>
    <w:rsid w:val="00AD4F3A"/>
    <w:rsid w:val="00AD6194"/>
    <w:rsid w:val="00AE0276"/>
    <w:rsid w:val="00AE2FFA"/>
    <w:rsid w:val="00AF091B"/>
    <w:rsid w:val="00AF2862"/>
    <w:rsid w:val="00AF33A5"/>
    <w:rsid w:val="00AF3495"/>
    <w:rsid w:val="00AF4FAB"/>
    <w:rsid w:val="00B162EC"/>
    <w:rsid w:val="00B17170"/>
    <w:rsid w:val="00B22277"/>
    <w:rsid w:val="00B2351E"/>
    <w:rsid w:val="00B253E9"/>
    <w:rsid w:val="00B2540E"/>
    <w:rsid w:val="00B269ED"/>
    <w:rsid w:val="00B3135D"/>
    <w:rsid w:val="00B33EE5"/>
    <w:rsid w:val="00B34B82"/>
    <w:rsid w:val="00B34E8C"/>
    <w:rsid w:val="00B3603F"/>
    <w:rsid w:val="00B40888"/>
    <w:rsid w:val="00B42751"/>
    <w:rsid w:val="00B44DDF"/>
    <w:rsid w:val="00B478A3"/>
    <w:rsid w:val="00B5589C"/>
    <w:rsid w:val="00B60BDB"/>
    <w:rsid w:val="00B62C32"/>
    <w:rsid w:val="00B634C4"/>
    <w:rsid w:val="00B64535"/>
    <w:rsid w:val="00B66F5A"/>
    <w:rsid w:val="00B72107"/>
    <w:rsid w:val="00B72417"/>
    <w:rsid w:val="00B80A50"/>
    <w:rsid w:val="00B82389"/>
    <w:rsid w:val="00B83351"/>
    <w:rsid w:val="00B83D00"/>
    <w:rsid w:val="00B84CC7"/>
    <w:rsid w:val="00B93023"/>
    <w:rsid w:val="00B954EC"/>
    <w:rsid w:val="00B9614F"/>
    <w:rsid w:val="00BA0005"/>
    <w:rsid w:val="00BA1D8D"/>
    <w:rsid w:val="00BA1FE7"/>
    <w:rsid w:val="00BA44A9"/>
    <w:rsid w:val="00BB4CFA"/>
    <w:rsid w:val="00BC51A0"/>
    <w:rsid w:val="00BD0373"/>
    <w:rsid w:val="00BD0A65"/>
    <w:rsid w:val="00BD10A9"/>
    <w:rsid w:val="00BD3DA3"/>
    <w:rsid w:val="00BD5265"/>
    <w:rsid w:val="00BD5B97"/>
    <w:rsid w:val="00BE4057"/>
    <w:rsid w:val="00BE68C8"/>
    <w:rsid w:val="00BF31CE"/>
    <w:rsid w:val="00BF3628"/>
    <w:rsid w:val="00C03E84"/>
    <w:rsid w:val="00C071B5"/>
    <w:rsid w:val="00C073B4"/>
    <w:rsid w:val="00C112E2"/>
    <w:rsid w:val="00C123CB"/>
    <w:rsid w:val="00C1337D"/>
    <w:rsid w:val="00C21B62"/>
    <w:rsid w:val="00C22E1D"/>
    <w:rsid w:val="00C24586"/>
    <w:rsid w:val="00C2649F"/>
    <w:rsid w:val="00C3430B"/>
    <w:rsid w:val="00C353D9"/>
    <w:rsid w:val="00C46891"/>
    <w:rsid w:val="00C474A6"/>
    <w:rsid w:val="00C52A52"/>
    <w:rsid w:val="00C55CA5"/>
    <w:rsid w:val="00C65B13"/>
    <w:rsid w:val="00C70C38"/>
    <w:rsid w:val="00C72897"/>
    <w:rsid w:val="00C7423A"/>
    <w:rsid w:val="00C75F5F"/>
    <w:rsid w:val="00C778D6"/>
    <w:rsid w:val="00C80178"/>
    <w:rsid w:val="00C87BEB"/>
    <w:rsid w:val="00C90D23"/>
    <w:rsid w:val="00C92999"/>
    <w:rsid w:val="00C951E9"/>
    <w:rsid w:val="00CA2E23"/>
    <w:rsid w:val="00CA4B03"/>
    <w:rsid w:val="00CB4F3E"/>
    <w:rsid w:val="00CB7CF6"/>
    <w:rsid w:val="00CC160A"/>
    <w:rsid w:val="00CC3D7D"/>
    <w:rsid w:val="00CC7A1F"/>
    <w:rsid w:val="00CD0C70"/>
    <w:rsid w:val="00CD28C0"/>
    <w:rsid w:val="00CD79F4"/>
    <w:rsid w:val="00CE0D9B"/>
    <w:rsid w:val="00CE5173"/>
    <w:rsid w:val="00CE5929"/>
    <w:rsid w:val="00CE685B"/>
    <w:rsid w:val="00CF0138"/>
    <w:rsid w:val="00CF17BD"/>
    <w:rsid w:val="00CF2F42"/>
    <w:rsid w:val="00CF57A1"/>
    <w:rsid w:val="00D015FB"/>
    <w:rsid w:val="00D04E25"/>
    <w:rsid w:val="00D04E59"/>
    <w:rsid w:val="00D059AB"/>
    <w:rsid w:val="00D06526"/>
    <w:rsid w:val="00D15482"/>
    <w:rsid w:val="00D168F0"/>
    <w:rsid w:val="00D16DA9"/>
    <w:rsid w:val="00D1715A"/>
    <w:rsid w:val="00D17303"/>
    <w:rsid w:val="00D21EF8"/>
    <w:rsid w:val="00D2320F"/>
    <w:rsid w:val="00D23F7B"/>
    <w:rsid w:val="00D27367"/>
    <w:rsid w:val="00D33203"/>
    <w:rsid w:val="00D3663C"/>
    <w:rsid w:val="00D40D86"/>
    <w:rsid w:val="00D413B2"/>
    <w:rsid w:val="00D41F83"/>
    <w:rsid w:val="00D477C6"/>
    <w:rsid w:val="00D5005D"/>
    <w:rsid w:val="00D53832"/>
    <w:rsid w:val="00D622A7"/>
    <w:rsid w:val="00D63869"/>
    <w:rsid w:val="00D74897"/>
    <w:rsid w:val="00D75939"/>
    <w:rsid w:val="00D768D0"/>
    <w:rsid w:val="00D76A8A"/>
    <w:rsid w:val="00D80FAF"/>
    <w:rsid w:val="00D84492"/>
    <w:rsid w:val="00D85466"/>
    <w:rsid w:val="00D857A4"/>
    <w:rsid w:val="00D85AD4"/>
    <w:rsid w:val="00D85D35"/>
    <w:rsid w:val="00D920D4"/>
    <w:rsid w:val="00D94789"/>
    <w:rsid w:val="00DA4EAE"/>
    <w:rsid w:val="00DB1069"/>
    <w:rsid w:val="00DB1F8E"/>
    <w:rsid w:val="00DB31F4"/>
    <w:rsid w:val="00DB4288"/>
    <w:rsid w:val="00DB444F"/>
    <w:rsid w:val="00DC387A"/>
    <w:rsid w:val="00DC4C9E"/>
    <w:rsid w:val="00DC5DD1"/>
    <w:rsid w:val="00DD2BE1"/>
    <w:rsid w:val="00DD2D12"/>
    <w:rsid w:val="00DD2F35"/>
    <w:rsid w:val="00DD3502"/>
    <w:rsid w:val="00DD437D"/>
    <w:rsid w:val="00DD7AB6"/>
    <w:rsid w:val="00DD7D4D"/>
    <w:rsid w:val="00DE15BA"/>
    <w:rsid w:val="00DE25B9"/>
    <w:rsid w:val="00DE5AAB"/>
    <w:rsid w:val="00DF0942"/>
    <w:rsid w:val="00DF7A0C"/>
    <w:rsid w:val="00E01BDC"/>
    <w:rsid w:val="00E133B7"/>
    <w:rsid w:val="00E22994"/>
    <w:rsid w:val="00E268C0"/>
    <w:rsid w:val="00E40365"/>
    <w:rsid w:val="00E45004"/>
    <w:rsid w:val="00E4500E"/>
    <w:rsid w:val="00E5112D"/>
    <w:rsid w:val="00E51EA6"/>
    <w:rsid w:val="00E52463"/>
    <w:rsid w:val="00E54F11"/>
    <w:rsid w:val="00E552BE"/>
    <w:rsid w:val="00E70434"/>
    <w:rsid w:val="00E7119F"/>
    <w:rsid w:val="00E72260"/>
    <w:rsid w:val="00E85C7D"/>
    <w:rsid w:val="00E86091"/>
    <w:rsid w:val="00E93D1D"/>
    <w:rsid w:val="00E96D85"/>
    <w:rsid w:val="00E96EF9"/>
    <w:rsid w:val="00EA0410"/>
    <w:rsid w:val="00EA0A02"/>
    <w:rsid w:val="00EA0F77"/>
    <w:rsid w:val="00EA25C1"/>
    <w:rsid w:val="00EA35B7"/>
    <w:rsid w:val="00EA7FA0"/>
    <w:rsid w:val="00EB0D48"/>
    <w:rsid w:val="00EB2028"/>
    <w:rsid w:val="00EB7509"/>
    <w:rsid w:val="00EB76D8"/>
    <w:rsid w:val="00EC2980"/>
    <w:rsid w:val="00ED1103"/>
    <w:rsid w:val="00ED33F5"/>
    <w:rsid w:val="00ED7CA9"/>
    <w:rsid w:val="00EE7C2F"/>
    <w:rsid w:val="00EF0004"/>
    <w:rsid w:val="00EF5CE4"/>
    <w:rsid w:val="00F06362"/>
    <w:rsid w:val="00F07964"/>
    <w:rsid w:val="00F26D3D"/>
    <w:rsid w:val="00F327ED"/>
    <w:rsid w:val="00F3590B"/>
    <w:rsid w:val="00F41497"/>
    <w:rsid w:val="00F43A8A"/>
    <w:rsid w:val="00F50DA4"/>
    <w:rsid w:val="00F5769A"/>
    <w:rsid w:val="00F57C3F"/>
    <w:rsid w:val="00F6016B"/>
    <w:rsid w:val="00F61528"/>
    <w:rsid w:val="00F624CC"/>
    <w:rsid w:val="00F6542D"/>
    <w:rsid w:val="00F72488"/>
    <w:rsid w:val="00F72E9E"/>
    <w:rsid w:val="00F82264"/>
    <w:rsid w:val="00F87C76"/>
    <w:rsid w:val="00F90346"/>
    <w:rsid w:val="00F90744"/>
    <w:rsid w:val="00F91421"/>
    <w:rsid w:val="00F9143B"/>
    <w:rsid w:val="00F93252"/>
    <w:rsid w:val="00F93F4F"/>
    <w:rsid w:val="00F94A2E"/>
    <w:rsid w:val="00F96DF6"/>
    <w:rsid w:val="00FA01D5"/>
    <w:rsid w:val="00FA0E37"/>
    <w:rsid w:val="00FB195B"/>
    <w:rsid w:val="00FB5CB6"/>
    <w:rsid w:val="00FB7C6A"/>
    <w:rsid w:val="00FC2531"/>
    <w:rsid w:val="00FC3218"/>
    <w:rsid w:val="00FC4BAA"/>
    <w:rsid w:val="00FD19BA"/>
    <w:rsid w:val="00FD1FCE"/>
    <w:rsid w:val="00FE0D60"/>
    <w:rsid w:val="00FE4297"/>
    <w:rsid w:val="00FF017B"/>
    <w:rsid w:val="00FF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BDE6B"/>
  <w15:chartTrackingRefBased/>
  <w15:docId w15:val="{23CDD7E4-C75B-438D-810B-89E1B852D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zh-CN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0FA"/>
    <w:pPr>
      <w:spacing w:after="480"/>
    </w:pPr>
    <w:rPr>
      <w:rFonts w:ascii="Arial" w:eastAsia="Calibri" w:hAnsi="Arial" w:cs="Calibri"/>
      <w:sz w:val="20"/>
    </w:rPr>
  </w:style>
  <w:style w:type="paragraph" w:styleId="Titre1">
    <w:name w:val="heading 1"/>
    <w:basedOn w:val="Titre2"/>
    <w:link w:val="Titre1Car"/>
    <w:uiPriority w:val="9"/>
    <w:qFormat/>
    <w:rsid w:val="0067735F"/>
    <w:pPr>
      <w:spacing w:before="1800" w:after="480"/>
      <w:jc w:val="center"/>
      <w:outlineLvl w:val="0"/>
    </w:pPr>
    <w:rPr>
      <w:rFonts w:asciiTheme="minorHAnsi" w:hAnsiTheme="minorHAnsi" w:cstheme="minorHAnsi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F7D57"/>
    <w:pPr>
      <w:keepNext/>
      <w:keepLines/>
      <w:spacing w:after="360"/>
      <w:outlineLvl w:val="1"/>
    </w:pPr>
    <w:rPr>
      <w:rFonts w:asciiTheme="majorHAnsi" w:eastAsiaTheme="majorEastAsia" w:hAnsiTheme="majorHAnsi" w:cstheme="majorBidi"/>
      <w:b/>
      <w:color w:val="6B8A16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93023"/>
    <w:pPr>
      <w:keepNext/>
      <w:keepLines/>
      <w:spacing w:after="360"/>
      <w:outlineLvl w:val="2"/>
    </w:pPr>
    <w:rPr>
      <w:rFonts w:asciiTheme="majorHAnsi" w:eastAsiaTheme="majorEastAsia" w:hAnsiTheme="majorHAnsi" w:cstheme="majorBidi"/>
      <w:color w:val="6B8A16" w:themeColor="accent1"/>
      <w:sz w:val="24"/>
      <w:szCs w:val="24"/>
    </w:rPr>
  </w:style>
  <w:style w:type="paragraph" w:styleId="Titre4">
    <w:name w:val="heading 4"/>
    <w:basedOn w:val="Titre3"/>
    <w:next w:val="Normal"/>
    <w:link w:val="Titre4Car"/>
    <w:uiPriority w:val="9"/>
    <w:unhideWhenUsed/>
    <w:qFormat/>
    <w:rsid w:val="000624C4"/>
    <w:pPr>
      <w:outlineLvl w:val="3"/>
    </w:p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9578E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4F6710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62C32"/>
    <w:pPr>
      <w:ind w:left="1015" w:hanging="193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67735F"/>
    <w:rPr>
      <w:rFonts w:eastAsiaTheme="majorEastAsia" w:cstheme="minorHAnsi"/>
      <w:b/>
      <w:color w:val="6B8A16" w:themeColor="accent1"/>
      <w:sz w:val="32"/>
      <w:szCs w:val="32"/>
    </w:rPr>
  </w:style>
  <w:style w:type="paragraph" w:styleId="TM1">
    <w:name w:val="toc 1"/>
    <w:basedOn w:val="Normal"/>
    <w:next w:val="Normal"/>
    <w:autoRedefine/>
    <w:uiPriority w:val="39"/>
    <w:unhideWhenUsed/>
    <w:rsid w:val="005B4B60"/>
    <w:pPr>
      <w:tabs>
        <w:tab w:val="left" w:pos="440"/>
        <w:tab w:val="right" w:leader="dot" w:pos="17280"/>
      </w:tabs>
      <w:spacing w:after="100"/>
    </w:pPr>
    <w:rPr>
      <w:rFonts w:eastAsiaTheme="majorEastAsia" w:cs="Arial"/>
      <w:b/>
      <w:bCs/>
      <w:noProof/>
      <w:szCs w:val="24"/>
      <w:lang w:val="fr-FR" w:eastAsia="fr-FR"/>
    </w:rPr>
  </w:style>
  <w:style w:type="paragraph" w:styleId="Tabledesillustrations">
    <w:name w:val="table of figures"/>
    <w:basedOn w:val="Normal"/>
    <w:next w:val="Normal"/>
    <w:link w:val="TabledesillustrationsCar"/>
    <w:autoRedefine/>
    <w:uiPriority w:val="99"/>
    <w:rsid w:val="003872E8"/>
    <w:pPr>
      <w:tabs>
        <w:tab w:val="right" w:leader="dot" w:pos="8630"/>
      </w:tabs>
      <w:ind w:left="400" w:hanging="400"/>
    </w:pPr>
    <w:rPr>
      <w:rFonts w:asciiTheme="minorHAnsi" w:hAnsiTheme="minorHAnsi" w:cstheme="minorHAnsi"/>
      <w:noProof/>
      <w:szCs w:val="20"/>
    </w:rPr>
  </w:style>
  <w:style w:type="paragraph" w:customStyle="1" w:styleId="TableParagraph">
    <w:name w:val="Table Paragraph"/>
    <w:basedOn w:val="Normal"/>
    <w:uiPriority w:val="1"/>
    <w:qFormat/>
    <w:rsid w:val="00A208AE"/>
  </w:style>
  <w:style w:type="character" w:customStyle="1" w:styleId="Titre2Car">
    <w:name w:val="Titre 2 Car"/>
    <w:basedOn w:val="Policepardfaut"/>
    <w:link w:val="Titre2"/>
    <w:uiPriority w:val="9"/>
    <w:rsid w:val="005F7D57"/>
    <w:rPr>
      <w:rFonts w:asciiTheme="majorHAnsi" w:eastAsiaTheme="majorEastAsia" w:hAnsiTheme="majorHAnsi" w:cstheme="majorBidi"/>
      <w:b/>
      <w:color w:val="6B8A16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B93023"/>
    <w:rPr>
      <w:rFonts w:asciiTheme="majorHAnsi" w:eastAsiaTheme="majorEastAsia" w:hAnsiTheme="majorHAnsi" w:cstheme="majorBidi"/>
      <w:color w:val="6B8A16" w:themeColor="accent1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0624C4"/>
    <w:rPr>
      <w:rFonts w:asciiTheme="majorHAnsi" w:eastAsiaTheme="majorEastAsia" w:hAnsiTheme="majorHAnsi" w:cstheme="majorBidi"/>
      <w:color w:val="6B8A16" w:themeColor="accent1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A208AE"/>
    <w:pPr>
      <w:contextualSpacing/>
    </w:pPr>
    <w:rPr>
      <w:rFonts w:asciiTheme="majorHAnsi" w:eastAsiaTheme="majorEastAsia" w:hAnsiTheme="majorHAnsi" w:cstheme="majorBidi"/>
      <w:color w:val="6B8A16" w:themeColor="accent1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208AE"/>
    <w:rPr>
      <w:rFonts w:asciiTheme="majorHAnsi" w:eastAsiaTheme="majorEastAsia" w:hAnsiTheme="majorHAnsi" w:cstheme="majorBidi"/>
      <w:color w:val="6B8A16" w:themeColor="accent1"/>
      <w:spacing w:val="-10"/>
      <w:kern w:val="28"/>
      <w:sz w:val="56"/>
      <w:szCs w:val="56"/>
    </w:rPr>
  </w:style>
  <w:style w:type="paragraph" w:styleId="Corpsdetexte">
    <w:name w:val="Body Text"/>
    <w:basedOn w:val="Normal"/>
    <w:link w:val="CorpsdetexteCar"/>
    <w:uiPriority w:val="1"/>
    <w:qFormat/>
    <w:rsid w:val="00E133B7"/>
    <w:rPr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E133B7"/>
    <w:rPr>
      <w:rFonts w:ascii="Arial" w:eastAsia="Calibri" w:hAnsi="Arial" w:cs="Calibri"/>
      <w:sz w:val="20"/>
      <w:szCs w:val="2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208AE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A208AE"/>
    <w:rPr>
      <w:rFonts w:eastAsiaTheme="minorEastAsia"/>
      <w:color w:val="5A5A5A" w:themeColor="text1" w:themeTint="A5"/>
      <w:spacing w:val="15"/>
    </w:rPr>
  </w:style>
  <w:style w:type="character" w:styleId="Accentuation">
    <w:name w:val="Emphasis"/>
    <w:basedOn w:val="Policepardfaut"/>
    <w:uiPriority w:val="20"/>
    <w:qFormat/>
    <w:rsid w:val="00A208AE"/>
    <w:rPr>
      <w:rFonts w:asciiTheme="minorHAnsi" w:hAnsiTheme="minorHAnsi"/>
      <w:i/>
      <w:iCs/>
      <w:sz w:val="22"/>
    </w:rPr>
  </w:style>
  <w:style w:type="paragraph" w:styleId="Sansinterligne">
    <w:name w:val="No Spacing"/>
    <w:link w:val="SansinterligneCar"/>
    <w:uiPriority w:val="1"/>
    <w:qFormat/>
    <w:rsid w:val="007A3C44"/>
    <w:rPr>
      <w:rFonts w:eastAsia="Calibri" w:cs="Calibri"/>
      <w:sz w:val="20"/>
    </w:rPr>
  </w:style>
  <w:style w:type="character" w:styleId="Accentuationlgre">
    <w:name w:val="Subtle Emphasis"/>
    <w:basedOn w:val="Policepardfaut"/>
    <w:uiPriority w:val="19"/>
    <w:qFormat/>
    <w:rsid w:val="00A208AE"/>
    <w:rPr>
      <w:rFonts w:asciiTheme="minorHAnsi" w:hAnsiTheme="minorHAnsi"/>
      <w:i/>
      <w:iCs/>
      <w:color w:val="404040" w:themeColor="text1" w:themeTint="BF"/>
      <w:sz w:val="22"/>
    </w:rPr>
  </w:style>
  <w:style w:type="character" w:styleId="Accentuationintense">
    <w:name w:val="Intense Emphasis"/>
    <w:basedOn w:val="Policepardfaut"/>
    <w:uiPriority w:val="21"/>
    <w:qFormat/>
    <w:rsid w:val="00A208AE"/>
    <w:rPr>
      <w:rFonts w:asciiTheme="minorHAnsi" w:hAnsiTheme="minorHAnsi"/>
      <w:i/>
      <w:iCs/>
      <w:color w:val="6B8A16" w:themeColor="accent1"/>
      <w:sz w:val="22"/>
    </w:rPr>
  </w:style>
  <w:style w:type="character" w:styleId="Rfrencelgre">
    <w:name w:val="Subtle Reference"/>
    <w:basedOn w:val="Policepardfaut"/>
    <w:uiPriority w:val="31"/>
    <w:qFormat/>
    <w:rsid w:val="00A208AE"/>
    <w:rPr>
      <w:rFonts w:asciiTheme="minorHAnsi" w:hAnsiTheme="minorHAnsi"/>
      <w:smallCaps/>
      <w:color w:val="5A5A5A" w:themeColor="text1" w:themeTint="A5"/>
      <w:sz w:val="22"/>
    </w:rPr>
  </w:style>
  <w:style w:type="character" w:styleId="Rfrenceintense">
    <w:name w:val="Intense Reference"/>
    <w:basedOn w:val="Policepardfaut"/>
    <w:uiPriority w:val="32"/>
    <w:qFormat/>
    <w:rsid w:val="00A208AE"/>
    <w:rPr>
      <w:rFonts w:asciiTheme="minorHAnsi" w:hAnsiTheme="minorHAnsi"/>
      <w:b/>
      <w:bCs/>
      <w:smallCaps/>
      <w:color w:val="6B8A16" w:themeColor="accent1"/>
      <w:spacing w:val="5"/>
      <w:sz w:val="22"/>
    </w:rPr>
  </w:style>
  <w:style w:type="character" w:styleId="Titredulivre">
    <w:name w:val="Book Title"/>
    <w:basedOn w:val="Policepardfaut"/>
    <w:uiPriority w:val="33"/>
    <w:qFormat/>
    <w:rsid w:val="00A208AE"/>
    <w:rPr>
      <w:rFonts w:asciiTheme="minorHAnsi" w:hAnsiTheme="minorHAnsi"/>
      <w:b/>
      <w:bCs/>
      <w:i/>
      <w:iCs/>
      <w:spacing w:val="5"/>
      <w:sz w:val="22"/>
    </w:rPr>
  </w:style>
  <w:style w:type="character" w:styleId="Hyperlien">
    <w:name w:val="Hyperlink"/>
    <w:basedOn w:val="Policepardfaut"/>
    <w:uiPriority w:val="99"/>
    <w:unhideWhenUsed/>
    <w:rsid w:val="00933E29"/>
    <w:rPr>
      <w:color w:val="597F92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33E29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234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6542D"/>
    <w:pPr>
      <w:pBdr>
        <w:top w:val="single" w:sz="4" w:space="10" w:color="6B8A16" w:themeColor="accent1"/>
        <w:bottom w:val="single" w:sz="4" w:space="10" w:color="6B8A16" w:themeColor="accent1"/>
      </w:pBdr>
      <w:spacing w:before="360" w:after="360"/>
      <w:ind w:left="864" w:right="864"/>
      <w:jc w:val="center"/>
    </w:pPr>
    <w:rPr>
      <w:i/>
      <w:iCs/>
      <w:color w:val="6B8A16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6542D"/>
    <w:rPr>
      <w:rFonts w:eastAsia="Calibri" w:cs="Calibri"/>
      <w:i/>
      <w:iCs/>
      <w:color w:val="6B8A16" w:themeColor="accent1"/>
    </w:rPr>
  </w:style>
  <w:style w:type="character" w:styleId="Lienvisit">
    <w:name w:val="FollowedHyperlink"/>
    <w:basedOn w:val="Policepardfaut"/>
    <w:uiPriority w:val="99"/>
    <w:semiHidden/>
    <w:unhideWhenUsed/>
    <w:rsid w:val="00CC160A"/>
    <w:rPr>
      <w:color w:val="AB443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964CC5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964CC5"/>
    <w:rPr>
      <w:rFonts w:eastAsia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964CC5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64CC5"/>
    <w:rPr>
      <w:rFonts w:eastAsia="Calibri" w:cs="Calibri"/>
    </w:rPr>
  </w:style>
  <w:style w:type="character" w:customStyle="1" w:styleId="SansinterligneCar">
    <w:name w:val="Sans interligne Car"/>
    <w:basedOn w:val="Policepardfaut"/>
    <w:link w:val="Sansinterligne"/>
    <w:uiPriority w:val="1"/>
    <w:rsid w:val="007A3C44"/>
    <w:rPr>
      <w:rFonts w:eastAsia="Calibri" w:cs="Calibri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7B615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B6158"/>
    <w:pPr>
      <w:widowControl/>
      <w:autoSpaceDE/>
      <w:autoSpaceDN/>
      <w:spacing w:after="160"/>
    </w:pPr>
    <w:rPr>
      <w:rFonts w:asciiTheme="minorHAnsi" w:eastAsiaTheme="minorHAnsi" w:hAnsiTheme="minorHAnsi" w:cstheme="minorBidi"/>
      <w:kern w:val="2"/>
      <w:szCs w:val="20"/>
      <w:lang w:eastAsia="en-US"/>
      <w14:ligatures w14:val="standardContextual"/>
    </w:rPr>
  </w:style>
  <w:style w:type="character" w:customStyle="1" w:styleId="CommentaireCar">
    <w:name w:val="Commentaire Car"/>
    <w:basedOn w:val="Policepardfaut"/>
    <w:link w:val="Commentaire"/>
    <w:uiPriority w:val="99"/>
    <w:rsid w:val="007B6158"/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itre5Car">
    <w:name w:val="Titre 5 Car"/>
    <w:basedOn w:val="Policepardfaut"/>
    <w:link w:val="Titre5"/>
    <w:uiPriority w:val="9"/>
    <w:rsid w:val="009578ED"/>
    <w:rPr>
      <w:rFonts w:asciiTheme="majorHAnsi" w:eastAsiaTheme="majorEastAsia" w:hAnsiTheme="majorHAnsi" w:cstheme="majorBidi"/>
      <w:color w:val="4F6710" w:themeColor="accent1" w:themeShade="BF"/>
      <w:sz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A1FE7"/>
    <w:pPr>
      <w:widowControl w:val="0"/>
      <w:autoSpaceDE w:val="0"/>
      <w:autoSpaceDN w:val="0"/>
      <w:spacing w:after="0"/>
    </w:pPr>
    <w:rPr>
      <w:rFonts w:ascii="Arial" w:eastAsia="Calibri" w:hAnsi="Arial" w:cs="Calibri"/>
      <w:b/>
      <w:bCs/>
      <w:kern w:val="0"/>
      <w:lang w:eastAsia="zh-CN"/>
      <w14:ligatures w14:val="none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A1FE7"/>
    <w:rPr>
      <w:rFonts w:ascii="Arial" w:eastAsia="Calibri" w:hAnsi="Arial" w:cs="Calibri"/>
      <w:b/>
      <w:bCs/>
      <w:kern w:val="2"/>
      <w:sz w:val="20"/>
      <w:szCs w:val="20"/>
      <w:lang w:eastAsia="en-US"/>
      <w14:ligatures w14:val="standardContextual"/>
    </w:rPr>
  </w:style>
  <w:style w:type="paragraph" w:styleId="Rvision">
    <w:name w:val="Revision"/>
    <w:hidden/>
    <w:uiPriority w:val="99"/>
    <w:semiHidden/>
    <w:rsid w:val="00BA1FE7"/>
    <w:pPr>
      <w:widowControl/>
      <w:autoSpaceDE/>
      <w:autoSpaceDN/>
    </w:pPr>
    <w:rPr>
      <w:rFonts w:ascii="Arial" w:eastAsia="Calibri" w:hAnsi="Arial" w:cs="Calibri"/>
      <w:sz w:val="20"/>
    </w:rPr>
  </w:style>
  <w:style w:type="paragraph" w:customStyle="1" w:styleId="Hyperlien1">
    <w:name w:val="Hyperlien1"/>
    <w:basedOn w:val="Normal"/>
    <w:link w:val="HyperlienCar"/>
    <w:qFormat/>
    <w:rsid w:val="00BA1FE7"/>
    <w:pPr>
      <w:widowControl/>
      <w:autoSpaceDE/>
      <w:autoSpaceDN/>
      <w:spacing w:after="226" w:line="300" w:lineRule="exact"/>
      <w:jc w:val="both"/>
    </w:pPr>
    <w:rPr>
      <w:rFonts w:ascii="Inter" w:eastAsiaTheme="minorHAnsi" w:hAnsi="Inter" w:cs="Open Sans"/>
      <w:i/>
      <w:iCs/>
      <w:color w:val="2D3234"/>
      <w:kern w:val="2"/>
      <w:sz w:val="22"/>
      <w:lang w:eastAsia="en-US"/>
      <w14:ligatures w14:val="standardContextual"/>
    </w:rPr>
  </w:style>
  <w:style w:type="character" w:customStyle="1" w:styleId="HyperlienCar">
    <w:name w:val="Hyperlien Car"/>
    <w:basedOn w:val="Policepardfaut"/>
    <w:link w:val="Hyperlien1"/>
    <w:rsid w:val="00BA1FE7"/>
    <w:rPr>
      <w:rFonts w:ascii="Inter" w:eastAsiaTheme="minorHAnsi" w:hAnsi="Inter" w:cs="Open Sans"/>
      <w:i/>
      <w:iCs/>
      <w:color w:val="2D3234"/>
      <w:kern w:val="2"/>
      <w:lang w:eastAsia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8779CF"/>
    <w:rPr>
      <w:rFonts w:ascii="Times New Roman" w:hAnsi="Times New Roman" w:cs="Times New Roman"/>
      <w:sz w:val="24"/>
      <w:szCs w:val="24"/>
    </w:rPr>
  </w:style>
  <w:style w:type="paragraph" w:customStyle="1" w:styleId="Indications">
    <w:name w:val="Indications"/>
    <w:basedOn w:val="Normal"/>
    <w:link w:val="IndicationsCar"/>
    <w:qFormat/>
    <w:rsid w:val="00AE2FFA"/>
    <w:pPr>
      <w:widowControl/>
      <w:autoSpaceDE/>
      <w:autoSpaceDN/>
      <w:spacing w:line="300" w:lineRule="exact"/>
      <w:jc w:val="both"/>
    </w:pPr>
    <w:rPr>
      <w:rFonts w:ascii="Inter" w:eastAsiaTheme="minorHAnsi" w:hAnsi="Inter" w:cs="Open Sans"/>
      <w:color w:val="2D3234"/>
      <w:kern w:val="2"/>
      <w:szCs w:val="20"/>
      <w:lang w:eastAsia="en-US"/>
      <w14:ligatures w14:val="standardContextual"/>
    </w:rPr>
  </w:style>
  <w:style w:type="character" w:customStyle="1" w:styleId="IndicationsCar">
    <w:name w:val="Indications Car"/>
    <w:basedOn w:val="Policepardfaut"/>
    <w:link w:val="Indications"/>
    <w:rsid w:val="00AE2FFA"/>
    <w:rPr>
      <w:rFonts w:ascii="Inter" w:eastAsiaTheme="minorHAnsi" w:hAnsi="Inter" w:cs="Open Sans"/>
      <w:color w:val="2D3234"/>
      <w:kern w:val="2"/>
      <w:sz w:val="20"/>
      <w:szCs w:val="20"/>
      <w:lang w:eastAsia="en-US"/>
      <w14:ligatures w14:val="standardContextual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F7D57"/>
    <w:pPr>
      <w:widowControl/>
      <w:autoSpaceDE/>
      <w:autoSpaceDN/>
      <w:spacing w:before="240" w:after="0" w:line="259" w:lineRule="auto"/>
      <w:jc w:val="left"/>
      <w:outlineLvl w:val="9"/>
    </w:pPr>
    <w:rPr>
      <w:b w:val="0"/>
      <w:color w:val="4F6710" w:themeColor="accent1" w:themeShade="BF"/>
      <w:lang w:eastAsia="fr-CA"/>
    </w:rPr>
  </w:style>
  <w:style w:type="paragraph" w:styleId="TM2">
    <w:name w:val="toc 2"/>
    <w:basedOn w:val="Normal"/>
    <w:next w:val="Normal"/>
    <w:autoRedefine/>
    <w:uiPriority w:val="39"/>
    <w:unhideWhenUsed/>
    <w:rsid w:val="005B4B60"/>
    <w:pPr>
      <w:tabs>
        <w:tab w:val="right" w:leader="dot" w:pos="17280"/>
      </w:tabs>
      <w:spacing w:after="100"/>
      <w:ind w:left="200"/>
    </w:pPr>
  </w:style>
  <w:style w:type="paragraph" w:styleId="TM3">
    <w:name w:val="toc 3"/>
    <w:basedOn w:val="Normal"/>
    <w:next w:val="Normal"/>
    <w:autoRedefine/>
    <w:uiPriority w:val="39"/>
    <w:unhideWhenUsed/>
    <w:rsid w:val="005F7D57"/>
    <w:pPr>
      <w:spacing w:after="100"/>
      <w:ind w:left="400"/>
    </w:pPr>
  </w:style>
  <w:style w:type="paragraph" w:styleId="Lgende">
    <w:name w:val="caption"/>
    <w:basedOn w:val="Normal"/>
    <w:next w:val="Normal"/>
    <w:uiPriority w:val="35"/>
    <w:unhideWhenUsed/>
    <w:qFormat/>
    <w:rsid w:val="0059077F"/>
    <w:pPr>
      <w:spacing w:after="200"/>
    </w:pPr>
    <w:rPr>
      <w:i/>
      <w:iCs/>
      <w:color w:val="79726A" w:themeColor="text2"/>
      <w:sz w:val="18"/>
      <w:szCs w:val="18"/>
    </w:rPr>
  </w:style>
  <w:style w:type="paragraph" w:customStyle="1" w:styleId="tablefigure">
    <w:name w:val="table_figure"/>
    <w:basedOn w:val="Tabledesillustrations"/>
    <w:link w:val="tablefigureCar"/>
    <w:qFormat/>
    <w:rsid w:val="00B253E9"/>
  </w:style>
  <w:style w:type="character" w:customStyle="1" w:styleId="TabledesillustrationsCar">
    <w:name w:val="Table des illustrations Car"/>
    <w:basedOn w:val="Policepardfaut"/>
    <w:link w:val="Tabledesillustrations"/>
    <w:uiPriority w:val="99"/>
    <w:rsid w:val="00B253E9"/>
    <w:rPr>
      <w:rFonts w:eastAsia="Calibri" w:cstheme="minorHAnsi"/>
      <w:noProof/>
      <w:sz w:val="20"/>
      <w:szCs w:val="20"/>
    </w:rPr>
  </w:style>
  <w:style w:type="character" w:customStyle="1" w:styleId="tablefigureCar">
    <w:name w:val="table_figure Car"/>
    <w:basedOn w:val="TabledesillustrationsCar"/>
    <w:link w:val="tablefigure"/>
    <w:rsid w:val="00B253E9"/>
    <w:rPr>
      <w:rFonts w:eastAsia="Calibri" w:cstheme="minorHAnsi"/>
      <w:noProof/>
      <w:sz w:val="20"/>
      <w:szCs w:val="20"/>
    </w:rPr>
  </w:style>
  <w:style w:type="paragraph" w:customStyle="1" w:styleId="pucebalise">
    <w:name w:val="puce_balise"/>
    <w:basedOn w:val="Paragraphedeliste"/>
    <w:rsid w:val="000E06C8"/>
    <w:pPr>
      <w:numPr>
        <w:numId w:val="5"/>
      </w:numPr>
      <w:ind w:left="714" w:hanging="357"/>
    </w:pPr>
  </w:style>
  <w:style w:type="character" w:styleId="Textedelespacerserv">
    <w:name w:val="Placeholder Text"/>
    <w:basedOn w:val="Policepardfaut"/>
    <w:uiPriority w:val="99"/>
    <w:semiHidden/>
    <w:rsid w:val="003B153D"/>
    <w:rPr>
      <w:color w:val="666666"/>
    </w:rPr>
  </w:style>
  <w:style w:type="table" w:styleId="TableauGrille4-Accentuation2">
    <w:name w:val="Grid Table 4 Accent 2"/>
    <w:basedOn w:val="TableauNormal"/>
    <w:uiPriority w:val="49"/>
    <w:rsid w:val="0013243A"/>
    <w:tblPr>
      <w:tblStyleRowBandSize w:val="1"/>
      <w:tblStyleColBandSize w:val="1"/>
      <w:tblBorders>
        <w:top w:val="single" w:sz="4" w:space="0" w:color="D1D9B6" w:themeColor="accent2" w:themeTint="99"/>
        <w:left w:val="single" w:sz="4" w:space="0" w:color="D1D9B6" w:themeColor="accent2" w:themeTint="99"/>
        <w:bottom w:val="single" w:sz="4" w:space="0" w:color="D1D9B6" w:themeColor="accent2" w:themeTint="99"/>
        <w:right w:val="single" w:sz="4" w:space="0" w:color="D1D9B6" w:themeColor="accent2" w:themeTint="99"/>
        <w:insideH w:val="single" w:sz="4" w:space="0" w:color="D1D9B6" w:themeColor="accent2" w:themeTint="99"/>
        <w:insideV w:val="single" w:sz="4" w:space="0" w:color="D1D9B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C186" w:themeColor="accent2"/>
          <w:left w:val="single" w:sz="4" w:space="0" w:color="B3C186" w:themeColor="accent2"/>
          <w:bottom w:val="single" w:sz="4" w:space="0" w:color="B3C186" w:themeColor="accent2"/>
          <w:right w:val="single" w:sz="4" w:space="0" w:color="B3C186" w:themeColor="accent2"/>
          <w:insideH w:val="nil"/>
          <w:insideV w:val="nil"/>
        </w:tcBorders>
        <w:shd w:val="clear" w:color="auto" w:fill="B3C186" w:themeFill="accent2"/>
      </w:tcPr>
    </w:tblStylePr>
    <w:tblStylePr w:type="lastRow">
      <w:rPr>
        <w:b/>
        <w:bCs/>
      </w:rPr>
      <w:tblPr/>
      <w:tcPr>
        <w:tcBorders>
          <w:top w:val="double" w:sz="4" w:space="0" w:color="B3C18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E6" w:themeFill="accent2" w:themeFillTint="33"/>
      </w:tcPr>
    </w:tblStylePr>
    <w:tblStylePr w:type="band1Horz">
      <w:tblPr/>
      <w:tcPr>
        <w:shd w:val="clear" w:color="auto" w:fill="EFF2E6" w:themeFill="accent2" w:themeFillTint="33"/>
      </w:tcPr>
    </w:tblStylePr>
  </w:style>
  <w:style w:type="table" w:styleId="TableauGrille5Fonc-Accentuation2">
    <w:name w:val="Grid Table 5 Dark Accent 2"/>
    <w:basedOn w:val="TableauNormal"/>
    <w:uiPriority w:val="50"/>
    <w:rsid w:val="0013243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2E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C18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C18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3C18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3C186" w:themeFill="accent2"/>
      </w:tcPr>
    </w:tblStylePr>
    <w:tblStylePr w:type="band1Vert">
      <w:tblPr/>
      <w:tcPr>
        <w:shd w:val="clear" w:color="auto" w:fill="E0E6CE" w:themeFill="accent2" w:themeFillTint="66"/>
      </w:tcPr>
    </w:tblStylePr>
    <w:tblStylePr w:type="band1Horz">
      <w:tblPr/>
      <w:tcPr>
        <w:shd w:val="clear" w:color="auto" w:fill="E0E6CE" w:themeFill="accent2" w:themeFillTint="66"/>
      </w:tcPr>
    </w:tblStylePr>
  </w:style>
  <w:style w:type="paragraph" w:styleId="Bibliographie">
    <w:name w:val="Bibliography"/>
    <w:basedOn w:val="Normal"/>
    <w:next w:val="Normal"/>
    <w:uiPriority w:val="37"/>
    <w:unhideWhenUsed/>
    <w:rsid w:val="002E1B09"/>
  </w:style>
  <w:style w:type="paragraph" w:styleId="Citation">
    <w:name w:val="Quote"/>
    <w:basedOn w:val="Notedebasdepage"/>
    <w:next w:val="Normal"/>
    <w:link w:val="CitationCar"/>
    <w:uiPriority w:val="29"/>
    <w:qFormat/>
    <w:rsid w:val="001328CF"/>
    <w:pPr>
      <w:widowControl/>
      <w:autoSpaceDE/>
      <w:autoSpaceDN/>
      <w:spacing w:line="300" w:lineRule="exact"/>
      <w:jc w:val="both"/>
    </w:pPr>
    <w:rPr>
      <w:rFonts w:ascii="Inter" w:eastAsiaTheme="minorHAnsi" w:hAnsi="Inter" w:cstheme="minorBidi"/>
      <w:color w:val="2D3234"/>
      <w:kern w:val="2"/>
      <w:sz w:val="18"/>
      <w:szCs w:val="18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1328CF"/>
    <w:rPr>
      <w:rFonts w:ascii="Inter" w:eastAsiaTheme="minorHAnsi" w:hAnsi="Inter"/>
      <w:color w:val="2D3234"/>
      <w:kern w:val="2"/>
      <w:sz w:val="18"/>
      <w:szCs w:val="18"/>
      <w:lang w:eastAsia="en-US"/>
      <w14:ligatures w14:val="standardContextual"/>
    </w:rPr>
  </w:style>
  <w:style w:type="character" w:styleId="Appelnotedebasdep">
    <w:name w:val="footnote reference"/>
    <w:basedOn w:val="Policepardfaut"/>
    <w:uiPriority w:val="99"/>
    <w:semiHidden/>
    <w:unhideWhenUsed/>
    <w:rsid w:val="001328CF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328CF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328CF"/>
    <w:rPr>
      <w:rFonts w:ascii="Arial" w:eastAsia="Calibri" w:hAnsi="Arial" w:cs="Calibri"/>
      <w:sz w:val="20"/>
      <w:szCs w:val="20"/>
    </w:rPr>
  </w:style>
  <w:style w:type="character" w:styleId="Mention">
    <w:name w:val="Mention"/>
    <w:basedOn w:val="Policepardfaut"/>
    <w:uiPriority w:val="99"/>
    <w:unhideWhenUsed/>
    <w:rsid w:val="00A35522"/>
    <w:rPr>
      <w:color w:val="2B579A"/>
      <w:shd w:val="clear" w:color="auto" w:fill="E1DFDD"/>
    </w:rPr>
  </w:style>
  <w:style w:type="table" w:styleId="Tableausimple1">
    <w:name w:val="Plain Table 1"/>
    <w:basedOn w:val="TableauNormal"/>
    <w:uiPriority w:val="41"/>
    <w:rsid w:val="002B19A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4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72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48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883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1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5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57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7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03182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2821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059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5338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3929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2682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4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43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53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91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19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96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2867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137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9454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7318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0453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989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1581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2063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3055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088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8545">
          <w:marLeft w:val="1166"/>
          <w:marRight w:val="0"/>
          <w:marTop w:val="0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00110">
          <w:marLeft w:val="1166"/>
          <w:marRight w:val="0"/>
          <w:marTop w:val="0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1594">
          <w:marLeft w:val="1166"/>
          <w:marRight w:val="0"/>
          <w:marTop w:val="0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39384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6178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6663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6610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4444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2996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8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1648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004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8736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8445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3846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4708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2479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1722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773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307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4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16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06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24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4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78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9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4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7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5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79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8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56631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4592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68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02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40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08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8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01567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2124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606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9921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7596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70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83939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2639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5378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5771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6213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3488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7000-00_ENSEIGNEMENT\7140_EVAL_Continue_PROG\3.Rapport_autoeval\gabarit_autoevaluation\gabarit_rapport_autoevaluati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8BE7096A1A4BB1ABBD1D5D9F43FE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D8FBA4-13C5-4717-A031-07EA55838A4C}"/>
      </w:docPartPr>
      <w:docPartBody>
        <w:p w:rsidR="00F241E4" w:rsidRDefault="005634E6" w:rsidP="005634E6">
          <w:pPr>
            <w:pStyle w:val="898BE7096A1A4BB1ABBD1D5D9F43FE6B9"/>
          </w:pPr>
          <w:r w:rsidRPr="00D168F0">
            <w:rPr>
              <w:rStyle w:val="Textedelespacerserv"/>
              <w:color w:val="156082" w:themeColor="accent1"/>
              <w:sz w:val="24"/>
              <w:szCs w:val="24"/>
            </w:rPr>
            <w:t>[Nom de l’unité pédagogique]</w:t>
          </w:r>
        </w:p>
      </w:docPartBody>
    </w:docPart>
    <w:docPart>
      <w:docPartPr>
        <w:name w:val="26E9BF92365B47F2A7616AB2E7BAEC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1E86C2-8EAB-4805-8E88-74D297CEAB5E}"/>
      </w:docPartPr>
      <w:docPartBody>
        <w:p w:rsidR="00F241E4" w:rsidRDefault="005634E6" w:rsidP="005634E6">
          <w:pPr>
            <w:pStyle w:val="26E9BF92365B47F2A7616AB2E7BAECD69"/>
          </w:pPr>
          <w:r w:rsidRPr="00D168F0">
            <w:rPr>
              <w:rStyle w:val="Textedelespacerserv"/>
              <w:color w:val="156082" w:themeColor="accent1"/>
              <w:sz w:val="24"/>
              <w:szCs w:val="24"/>
            </w:rPr>
            <w:t>[</w:t>
          </w:r>
          <w:r>
            <w:rPr>
              <w:rStyle w:val="Textedelespacerserv"/>
              <w:color w:val="156082" w:themeColor="accent1"/>
              <w:sz w:val="24"/>
              <w:szCs w:val="24"/>
            </w:rPr>
            <w:t>Code et n</w:t>
          </w:r>
          <w:r w:rsidRPr="00D168F0">
            <w:rPr>
              <w:rStyle w:val="Textedelespacerserv"/>
              <w:color w:val="156082" w:themeColor="accent1"/>
              <w:sz w:val="24"/>
              <w:szCs w:val="24"/>
            </w:rPr>
            <w:t>om d</w:t>
          </w:r>
          <w:r>
            <w:rPr>
              <w:rStyle w:val="Textedelespacerserv"/>
              <w:color w:val="156082" w:themeColor="accent1"/>
              <w:sz w:val="24"/>
              <w:szCs w:val="24"/>
            </w:rPr>
            <w:t>u programme</w:t>
          </w:r>
          <w:r w:rsidRPr="00D168F0">
            <w:rPr>
              <w:rStyle w:val="Textedelespacerserv"/>
              <w:color w:val="156082" w:themeColor="accent1"/>
              <w:sz w:val="24"/>
              <w:szCs w:val="24"/>
            </w:rPr>
            <w:t>]</w:t>
          </w:r>
        </w:p>
      </w:docPartBody>
    </w:docPart>
    <w:docPart>
      <w:docPartPr>
        <w:name w:val="F622B334238D4296B44A4EFB9FBA0E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946C1D-2CDC-4056-8CA2-A8E06D4629E6}"/>
      </w:docPartPr>
      <w:docPartBody>
        <w:p w:rsidR="00F241E4" w:rsidRDefault="005634E6" w:rsidP="005634E6">
          <w:pPr>
            <w:pStyle w:val="F622B334238D4296B44A4EFB9FBA0E2C9"/>
          </w:pPr>
          <w:r w:rsidRPr="00D168F0">
            <w:rPr>
              <w:rFonts w:cstheme="minorHAnsi"/>
              <w:color w:val="156082" w:themeColor="accent1"/>
              <w:sz w:val="24"/>
              <w:szCs w:val="24"/>
            </w:rPr>
            <w:t>[D</w:t>
          </w:r>
          <w:r w:rsidRPr="00D168F0">
            <w:rPr>
              <w:rStyle w:val="Textedelespacerserv"/>
              <w:rFonts w:cstheme="minorHAnsi"/>
              <w:color w:val="156082" w:themeColor="accent1"/>
              <w:sz w:val="24"/>
              <w:szCs w:val="24"/>
            </w:rPr>
            <w:t>ate]</w:t>
          </w:r>
        </w:p>
      </w:docPartBody>
    </w:docPart>
    <w:docPart>
      <w:docPartPr>
        <w:name w:val="67A035CA6BD04031901C5C31C7EB75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DE9085-2F2E-4097-AF4B-A9B3835BC911}"/>
      </w:docPartPr>
      <w:docPartBody>
        <w:p w:rsidR="00F241E4" w:rsidRDefault="005634E6" w:rsidP="005634E6">
          <w:pPr>
            <w:pStyle w:val="67A035CA6BD04031901C5C31C7EB759F9"/>
          </w:pPr>
          <w:r w:rsidRPr="00D168F0">
            <w:rPr>
              <w:rStyle w:val="Textedelespacerserv"/>
              <w:color w:val="156082" w:themeColor="accent1"/>
              <w:sz w:val="24"/>
              <w:szCs w:val="24"/>
            </w:rPr>
            <w:t xml:space="preserve">[Nom </w:t>
          </w:r>
          <w:r>
            <w:rPr>
              <w:rStyle w:val="Textedelespacerserv"/>
              <w:color w:val="156082" w:themeColor="accent1"/>
              <w:sz w:val="24"/>
              <w:szCs w:val="24"/>
            </w:rPr>
            <w:t>du département</w:t>
          </w:r>
          <w:r w:rsidRPr="00D168F0">
            <w:rPr>
              <w:rStyle w:val="Textedelespacerserv"/>
              <w:color w:val="156082" w:themeColor="accent1"/>
              <w:sz w:val="24"/>
              <w:szCs w:val="24"/>
            </w:rPr>
            <w:t>]</w:t>
          </w:r>
        </w:p>
      </w:docPartBody>
    </w:docPart>
    <w:docPart>
      <w:docPartPr>
        <w:name w:val="8893BC2358C4405A9BD5B660AB9CB3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26C943-0E19-4A02-89A5-1B58BBD4C24D}"/>
      </w:docPartPr>
      <w:docPartBody>
        <w:p w:rsidR="00535795" w:rsidRDefault="005634E6" w:rsidP="005634E6">
          <w:pPr>
            <w:pStyle w:val="8893BC2358C4405A9BD5B660AB9CB3C43"/>
          </w:pPr>
          <w:r w:rsidRPr="003B6744">
            <w:rPr>
              <w:rStyle w:val="Textedelespacerserv"/>
              <w:color w:val="156082" w:themeColor="accent1"/>
            </w:rPr>
            <w:sym w:font="Symbol" w:char="F05B"/>
          </w:r>
          <w:r w:rsidRPr="003B6744">
            <w:rPr>
              <w:rStyle w:val="Textedelespacerserv"/>
              <w:color w:val="156082" w:themeColor="accent1"/>
            </w:rPr>
            <w:t>Action 1</w:t>
          </w:r>
          <w:r w:rsidRPr="003B6744">
            <w:rPr>
              <w:rStyle w:val="Textedelespacerserv"/>
              <w:color w:val="156082" w:themeColor="accent1"/>
            </w:rPr>
            <w:sym w:font="Symbol" w:char="F05D"/>
          </w:r>
        </w:p>
      </w:docPartBody>
    </w:docPart>
    <w:docPart>
      <w:docPartPr>
        <w:name w:val="A8898242880A47279617CC3FA852FB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115F72-416E-4BB5-B69E-57B439601E02}"/>
      </w:docPartPr>
      <w:docPartBody>
        <w:p w:rsidR="00535795" w:rsidRDefault="005634E6" w:rsidP="005634E6">
          <w:pPr>
            <w:pStyle w:val="A8898242880A47279617CC3FA852FBC91"/>
          </w:pPr>
          <w:r w:rsidRPr="003B6744">
            <w:rPr>
              <w:rStyle w:val="Textedelespacerserv"/>
              <w:color w:val="156082" w:themeColor="accent1"/>
            </w:rPr>
            <w:sym w:font="Symbol" w:char="F05B"/>
          </w:r>
          <w:r w:rsidRPr="003B6744">
            <w:rPr>
              <w:rStyle w:val="Textedelespacerserv"/>
              <w:color w:val="156082" w:themeColor="accent1"/>
            </w:rPr>
            <w:t xml:space="preserve">Action </w:t>
          </w:r>
          <w:r>
            <w:rPr>
              <w:rStyle w:val="Textedelespacerserv"/>
              <w:color w:val="156082" w:themeColor="accent1"/>
            </w:rPr>
            <w:t>2</w:t>
          </w:r>
          <w:r w:rsidRPr="003B6744">
            <w:rPr>
              <w:rStyle w:val="Textedelespacerserv"/>
              <w:color w:val="156082" w:themeColor="accent1"/>
            </w:rPr>
            <w:sym w:font="Symbol" w:char="F05D"/>
          </w:r>
        </w:p>
      </w:docPartBody>
    </w:docPart>
    <w:docPart>
      <w:docPartPr>
        <w:name w:val="B171722E7FDD4A9EAEAC28E8ED17E6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00B10C-04E3-4008-BD2D-CFF76DD80F8E}"/>
      </w:docPartPr>
      <w:docPartBody>
        <w:p w:rsidR="00535795" w:rsidRDefault="005634E6" w:rsidP="005634E6">
          <w:pPr>
            <w:pStyle w:val="B171722E7FDD4A9EAEAC28E8ED17E68D1"/>
          </w:pPr>
          <w:r w:rsidRPr="003B6744">
            <w:rPr>
              <w:rStyle w:val="Textedelespacerserv"/>
              <w:color w:val="156082" w:themeColor="accent1"/>
            </w:rPr>
            <w:sym w:font="Symbol" w:char="F05B"/>
          </w:r>
          <w:r w:rsidRPr="003B6744">
            <w:rPr>
              <w:rStyle w:val="Textedelespacerserv"/>
              <w:color w:val="156082" w:themeColor="accent1"/>
            </w:rPr>
            <w:t xml:space="preserve">Action </w:t>
          </w:r>
          <w:r>
            <w:rPr>
              <w:rStyle w:val="Textedelespacerserv"/>
              <w:color w:val="156082" w:themeColor="accent1"/>
            </w:rPr>
            <w:t>3</w:t>
          </w:r>
          <w:r w:rsidRPr="003B6744">
            <w:rPr>
              <w:rStyle w:val="Textedelespacerserv"/>
              <w:color w:val="156082" w:themeColor="accent1"/>
            </w:rPr>
            <w:sym w:font="Symbol" w:char="F05D"/>
          </w:r>
        </w:p>
      </w:docPartBody>
    </w:docPart>
    <w:docPart>
      <w:docPartPr>
        <w:name w:val="750986FA16274AA4A7E5E7751A8874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AE65AE-4F98-4372-BFEC-8F8944338A20}"/>
      </w:docPartPr>
      <w:docPartBody>
        <w:p w:rsidR="00535795" w:rsidRDefault="005634E6" w:rsidP="005634E6">
          <w:pPr>
            <w:pStyle w:val="750986FA16274AA4A7E5E7751A8874D9"/>
          </w:pPr>
          <w:r w:rsidRPr="00D168F0">
            <w:rPr>
              <w:rStyle w:val="Textedelespacerserv"/>
              <w:color w:val="156082" w:themeColor="accent1"/>
            </w:rPr>
            <w:t>[Nom de l’auteur]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ter">
    <w:altName w:val="Calibri"/>
    <w:charset w:val="00"/>
    <w:family w:val="auto"/>
    <w:pitch w:val="variable"/>
    <w:sig w:usb0="E00002FF" w:usb1="1200A1FF" w:usb2="0000000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176"/>
    <w:rsid w:val="00093F0C"/>
    <w:rsid w:val="000D6B89"/>
    <w:rsid w:val="00367176"/>
    <w:rsid w:val="003F2EF7"/>
    <w:rsid w:val="004C0C13"/>
    <w:rsid w:val="00535795"/>
    <w:rsid w:val="005634E6"/>
    <w:rsid w:val="005F3B05"/>
    <w:rsid w:val="006D497F"/>
    <w:rsid w:val="007E777B"/>
    <w:rsid w:val="00A224BB"/>
    <w:rsid w:val="00BD10A9"/>
    <w:rsid w:val="00DE2D0A"/>
    <w:rsid w:val="00E70434"/>
    <w:rsid w:val="00F241E4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E2D0A"/>
    <w:rPr>
      <w:color w:val="666666"/>
    </w:rPr>
  </w:style>
  <w:style w:type="paragraph" w:customStyle="1" w:styleId="898BE7096A1A4BB1ABBD1D5D9F43FE6B9">
    <w:name w:val="898BE7096A1A4BB1ABBD1D5D9F43FE6B9"/>
    <w:rsid w:val="005634E6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0"/>
      <w:szCs w:val="22"/>
      <w:lang w:eastAsia="zh-CN"/>
      <w14:ligatures w14:val="none"/>
    </w:rPr>
  </w:style>
  <w:style w:type="paragraph" w:customStyle="1" w:styleId="67A035CA6BD04031901C5C31C7EB759F9">
    <w:name w:val="67A035CA6BD04031901C5C31C7EB759F9"/>
    <w:rsid w:val="005634E6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0"/>
      <w:szCs w:val="22"/>
      <w:lang w:eastAsia="zh-CN"/>
      <w14:ligatures w14:val="none"/>
    </w:rPr>
  </w:style>
  <w:style w:type="paragraph" w:customStyle="1" w:styleId="26E9BF92365B47F2A7616AB2E7BAECD69">
    <w:name w:val="26E9BF92365B47F2A7616AB2E7BAECD69"/>
    <w:rsid w:val="005634E6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0"/>
      <w:szCs w:val="22"/>
      <w:lang w:eastAsia="zh-CN"/>
      <w14:ligatures w14:val="none"/>
    </w:rPr>
  </w:style>
  <w:style w:type="paragraph" w:customStyle="1" w:styleId="F622B334238D4296B44A4EFB9FBA0E2C9">
    <w:name w:val="F622B334238D4296B44A4EFB9FBA0E2C9"/>
    <w:rsid w:val="005634E6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0"/>
      <w:szCs w:val="22"/>
      <w:lang w:eastAsia="zh-CN"/>
      <w14:ligatures w14:val="none"/>
    </w:rPr>
  </w:style>
  <w:style w:type="paragraph" w:customStyle="1" w:styleId="8893BC2358C4405A9BD5B660AB9CB3C43">
    <w:name w:val="8893BC2358C4405A9BD5B660AB9CB3C43"/>
    <w:rsid w:val="005634E6"/>
    <w:pPr>
      <w:keepNext/>
      <w:keepLines/>
      <w:widowControl w:val="0"/>
      <w:autoSpaceDE w:val="0"/>
      <w:autoSpaceDN w:val="0"/>
      <w:spacing w:after="360" w:line="480" w:lineRule="auto"/>
      <w:outlineLvl w:val="1"/>
    </w:pPr>
    <w:rPr>
      <w:rFonts w:asciiTheme="majorHAnsi" w:eastAsiaTheme="majorEastAsia" w:hAnsiTheme="majorHAnsi" w:cstheme="majorBidi"/>
      <w:b/>
      <w:color w:val="156082" w:themeColor="accent1"/>
      <w:kern w:val="0"/>
      <w:sz w:val="26"/>
      <w:szCs w:val="26"/>
      <w:lang w:eastAsia="zh-CN"/>
      <w14:ligatures w14:val="none"/>
    </w:rPr>
  </w:style>
  <w:style w:type="paragraph" w:customStyle="1" w:styleId="A8898242880A47279617CC3FA852FBC91">
    <w:name w:val="A8898242880A47279617CC3FA852FBC91"/>
    <w:rsid w:val="005634E6"/>
    <w:pPr>
      <w:keepNext/>
      <w:keepLines/>
      <w:widowControl w:val="0"/>
      <w:autoSpaceDE w:val="0"/>
      <w:autoSpaceDN w:val="0"/>
      <w:spacing w:after="360" w:line="480" w:lineRule="auto"/>
      <w:outlineLvl w:val="1"/>
    </w:pPr>
    <w:rPr>
      <w:rFonts w:asciiTheme="majorHAnsi" w:eastAsiaTheme="majorEastAsia" w:hAnsiTheme="majorHAnsi" w:cstheme="majorBidi"/>
      <w:b/>
      <w:color w:val="156082" w:themeColor="accent1"/>
      <w:kern w:val="0"/>
      <w:sz w:val="26"/>
      <w:szCs w:val="26"/>
      <w:lang w:eastAsia="zh-CN"/>
      <w14:ligatures w14:val="none"/>
    </w:rPr>
  </w:style>
  <w:style w:type="paragraph" w:customStyle="1" w:styleId="B171722E7FDD4A9EAEAC28E8ED17E68D1">
    <w:name w:val="B171722E7FDD4A9EAEAC28E8ED17E68D1"/>
    <w:rsid w:val="005634E6"/>
    <w:pPr>
      <w:keepNext/>
      <w:keepLines/>
      <w:widowControl w:val="0"/>
      <w:autoSpaceDE w:val="0"/>
      <w:autoSpaceDN w:val="0"/>
      <w:spacing w:after="360" w:line="480" w:lineRule="auto"/>
      <w:outlineLvl w:val="1"/>
    </w:pPr>
    <w:rPr>
      <w:rFonts w:asciiTheme="majorHAnsi" w:eastAsiaTheme="majorEastAsia" w:hAnsiTheme="majorHAnsi" w:cstheme="majorBidi"/>
      <w:b/>
      <w:color w:val="156082" w:themeColor="accent1"/>
      <w:kern w:val="0"/>
      <w:sz w:val="26"/>
      <w:szCs w:val="26"/>
      <w:lang w:eastAsia="zh-CN"/>
      <w14:ligatures w14:val="none"/>
    </w:rPr>
  </w:style>
  <w:style w:type="paragraph" w:customStyle="1" w:styleId="750986FA16274AA4A7E5E7751A8874D9">
    <w:name w:val="750986FA16274AA4A7E5E7751A8874D9"/>
    <w:rsid w:val="005634E6"/>
  </w:style>
  <w:style w:type="paragraph" w:customStyle="1" w:styleId="EFA485901FCA4C63992B4B504663C868">
    <w:name w:val="EFA485901FCA4C63992B4B504663C868"/>
    <w:rsid w:val="00DE2D0A"/>
  </w:style>
  <w:style w:type="paragraph" w:customStyle="1" w:styleId="3266FC4B01E14832A00BAE7E06033CF9">
    <w:name w:val="3266FC4B01E14832A00BAE7E06033CF9"/>
    <w:rsid w:val="00DE2D0A"/>
  </w:style>
  <w:style w:type="paragraph" w:customStyle="1" w:styleId="26F6C7DF9A624AAB8EBA0123DAF6A109">
    <w:name w:val="26F6C7DF9A624AAB8EBA0123DAF6A109"/>
    <w:rsid w:val="00DE2D0A"/>
  </w:style>
  <w:style w:type="paragraph" w:customStyle="1" w:styleId="2B25506ABE4F493EB7D857AE139DA7CD">
    <w:name w:val="2B25506ABE4F493EB7D857AE139DA7CD"/>
    <w:rsid w:val="00DE2D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eme UQAC">
  <a:themeElements>
    <a:clrScheme name="UQAC">
      <a:dk1>
        <a:sysClr val="windowText" lastClr="000000"/>
      </a:dk1>
      <a:lt1>
        <a:srgbClr val="FFFFFF"/>
      </a:lt1>
      <a:dk2>
        <a:srgbClr val="79726A"/>
      </a:dk2>
      <a:lt2>
        <a:srgbClr val="E3DBD1"/>
      </a:lt2>
      <a:accent1>
        <a:srgbClr val="6B8A16"/>
      </a:accent1>
      <a:accent2>
        <a:srgbClr val="B3C186"/>
      </a:accent2>
      <a:accent3>
        <a:srgbClr val="E3E8D3"/>
      </a:accent3>
      <a:accent4>
        <a:srgbClr val="AB4430"/>
      </a:accent4>
      <a:accent5>
        <a:srgbClr val="DFB93F"/>
      </a:accent5>
      <a:accent6>
        <a:srgbClr val="597F92"/>
      </a:accent6>
      <a:hlink>
        <a:srgbClr val="597F92"/>
      </a:hlink>
      <a:folHlink>
        <a:srgbClr val="AB443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UQA20</b:Tag>
    <b:SourceType>DocumentFromInternetSite</b:SourceType>
    <b:Guid>{436D20E8-7FA5-4C2D-B857-F22BA307404F}</b:Guid>
    <b:Title>Procédure relative à l'évaluation institutionnelle de programme</b:Title>
    <b:Year>2020</b:Year>
    <b:LCID>fr-CA</b:LCID>
    <b:Author>
      <b:Author>
        <b:Corporate>UQAC</b:Corporate>
      </b:Author>
    </b:Author>
    <b:InternetSiteTitle>Manuel de gestion</b:InternetSiteTitle>
    <b:Month>Novembre</b:Month>
    <b:Day>3</b:Day>
    <b:URL>https://www.uqac.ca/mgestion/chapitre-3/reglement-sur-les-programmes-detudes/procedure-relative-a-levaluation-institutionnelle-de-programme/</b:URL>
    <b:RefOrder>1</b:RefOrder>
  </b:Source>
  <b:Source>
    <b:Tag>BCI24</b:Tag>
    <b:SourceType>DocumentFromInternetSite</b:SourceType>
    <b:Guid>{73A25B2E-88D4-4CAA-B30C-8C187021EF61}</b:Guid>
    <b:Author>
      <b:Author>
        <b:Corporate>BCI</b:Corporate>
      </b:Author>
    </b:Author>
    <b:Title>Politiques et procédures encadrant la vérification et l’évaluation périodique des programmes universitaires</b:Title>
    <b:InternetSiteTitle>Bureau de coopération interuniversitaire</b:InternetSiteTitle>
    <b:Year>2024</b:Year>
    <b:Month>Juin</b:Month>
    <b:Day>14</b:Day>
    <b:URL>https://bci-qc.ca/wp-content/uploads/2025/02/Politiques-procedures-encadrant-verification-evaluation-periodique-programmes-universitaires_ADOPTE-2024-06-14.pdf</b:URL>
    <b:RefOrder>2</b:RefOrder>
  </b:Source>
</b:Sources>
</file>

<file path=customXml/itemProps1.xml><?xml version="1.0" encoding="utf-8"?>
<ds:datastoreItem xmlns:ds="http://schemas.openxmlformats.org/officeDocument/2006/customXml" ds:itemID="{6998EE68-7644-456A-B62E-D42A02A24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gabarit_rapport_autoevaluation</Template>
  <TotalTime>111</TotalTime>
  <Pages>7</Pages>
  <Words>344</Words>
  <Characters>1976</Characters>
  <Application>Microsoft Office Word</Application>
  <DocSecurity>0</DocSecurity>
  <Lines>61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d'autoévaluation</vt:lpstr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d'autoévaluation</dc:title>
  <dc:subject>Rapport</dc:subject>
  <dc:creator>Marie-Claude Jean</dc:creator>
  <cp:keywords/>
  <dc:description/>
  <cp:lastModifiedBy>Marie-Claude Jean</cp:lastModifiedBy>
  <cp:revision>42</cp:revision>
  <cp:lastPrinted>2023-10-04T13:37:00Z</cp:lastPrinted>
  <dcterms:created xsi:type="dcterms:W3CDTF">2026-06-30T17:27:00Z</dcterms:created>
  <dcterms:modified xsi:type="dcterms:W3CDTF">2026-08-04T19:25:00Z</dcterms:modified>
</cp:coreProperties>
</file>